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7013D" w14:textId="77777777" w:rsidR="008E5BE3" w:rsidRPr="00EB361F" w:rsidRDefault="008E5BE3" w:rsidP="00284585">
      <w:pPr>
        <w:pStyle w:val="Titel"/>
        <w:jc w:val="left"/>
        <w:rPr>
          <w:rFonts w:asciiTheme="minorHAnsi" w:hAnsiTheme="minorHAnsi" w:cstheme="minorHAnsi"/>
          <w:sz w:val="16"/>
          <w:szCs w:val="16"/>
          <w:u w:val="none"/>
        </w:rPr>
      </w:pPr>
    </w:p>
    <w:p w14:paraId="68174784" w14:textId="77777777" w:rsidR="00EC7653" w:rsidRPr="00EC7653" w:rsidRDefault="00201E63" w:rsidP="00EC7653">
      <w:pPr>
        <w:pStyle w:val="Titel"/>
        <w:spacing w:after="240"/>
        <w:jc w:val="left"/>
        <w:rPr>
          <w:rFonts w:asciiTheme="minorHAnsi" w:hAnsiTheme="minorHAnsi" w:cstheme="minorHAnsi"/>
          <w:u w:val="none"/>
        </w:rPr>
      </w:pPr>
      <w:r w:rsidRPr="00EB361F">
        <w:rPr>
          <w:rFonts w:asciiTheme="minorHAnsi" w:hAnsiTheme="minorHAnsi" w:cstheme="minorHAnsi"/>
          <w:u w:val="none"/>
        </w:rPr>
        <w:t>Schülereinschreiben bei Zuzügen</w:t>
      </w:r>
    </w:p>
    <w:p w14:paraId="601F824C" w14:textId="77777777" w:rsidR="00485D9A" w:rsidRPr="00EB361F" w:rsidRDefault="00485D9A" w:rsidP="00284585">
      <w:pPr>
        <w:spacing w:after="120"/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18"/>
        </w:rPr>
        <w:t xml:space="preserve">Bitte Zutreffendes ankreuzen  </w:t>
      </w:r>
      <w:r w:rsidRPr="00EB361F">
        <w:rPr>
          <w:rFonts w:asciiTheme="minorHAnsi" w:hAnsiTheme="minorHAnsi" w:cstheme="minorHAnsi"/>
          <w:sz w:val="22"/>
        </w:rPr>
        <w:t xml:space="preserve"> </w:t>
      </w:r>
      <w:r w:rsidRPr="00EB361F">
        <w:rPr>
          <w:rFonts w:asciiTheme="minorHAnsi" w:hAnsiTheme="minorHAnsi" w:cstheme="minorHAnsi"/>
          <w:sz w:val="22"/>
        </w:rPr>
        <w:fldChar w:fldCharType="begin"/>
      </w:r>
      <w:r w:rsidRPr="00EB361F">
        <w:rPr>
          <w:rFonts w:asciiTheme="minorHAnsi" w:hAnsiTheme="minorHAnsi" w:cstheme="minorHAnsi"/>
          <w:sz w:val="22"/>
        </w:rPr>
        <w:instrText>SYMBOL 196 \f "Symbol"</w:instrText>
      </w:r>
      <w:r w:rsidRPr="00EB361F">
        <w:rPr>
          <w:rFonts w:asciiTheme="minorHAnsi" w:hAnsiTheme="minorHAnsi" w:cstheme="minorHAnsi"/>
          <w:sz w:val="22"/>
        </w:rPr>
        <w:fldChar w:fldCharType="end"/>
      </w:r>
    </w:p>
    <w:p w14:paraId="33D6744D" w14:textId="77777777" w:rsidR="008E5BE3" w:rsidRPr="00EB361F" w:rsidRDefault="008E5BE3" w:rsidP="00EC7653">
      <w:pPr>
        <w:tabs>
          <w:tab w:val="left" w:pos="567"/>
          <w:tab w:val="left" w:pos="2835"/>
          <w:tab w:val="left" w:pos="3402"/>
          <w:tab w:val="left" w:pos="4678"/>
          <w:tab w:val="left" w:pos="6237"/>
          <w:tab w:val="left" w:pos="8931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5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EB361F">
        <w:rPr>
          <w:rFonts w:asciiTheme="minorHAnsi" w:hAnsiTheme="minorHAnsi" w:cstheme="minorHAnsi"/>
          <w:sz w:val="22"/>
          <w:szCs w:val="22"/>
        </w:rPr>
        <w:tab/>
        <w:t>Mädchen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6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EB361F">
        <w:rPr>
          <w:rFonts w:asciiTheme="minorHAnsi" w:hAnsiTheme="minorHAnsi" w:cstheme="minorHAnsi"/>
          <w:sz w:val="22"/>
          <w:szCs w:val="22"/>
        </w:rPr>
        <w:tab/>
        <w:t>Knabe</w:t>
      </w:r>
    </w:p>
    <w:p w14:paraId="45388DE2" w14:textId="77777777" w:rsidR="00175DF9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 xml:space="preserve">Name </w:t>
      </w:r>
      <w:r w:rsidR="00175DF9" w:rsidRPr="00EB361F">
        <w:rPr>
          <w:rFonts w:asciiTheme="minorHAnsi" w:hAnsiTheme="minorHAnsi" w:cstheme="minorHAnsi"/>
          <w:sz w:val="22"/>
          <w:szCs w:val="22"/>
        </w:rPr>
        <w:t>des Kindes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"/>
      <w:r w:rsidR="00175DF9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5A7DDC3" w14:textId="77777777" w:rsidR="00987506" w:rsidRPr="00EB361F" w:rsidRDefault="00175DF9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</w:t>
      </w:r>
      <w:r w:rsidR="00E25077" w:rsidRPr="00EB361F">
        <w:rPr>
          <w:rFonts w:asciiTheme="minorHAnsi" w:hAnsiTheme="minorHAnsi" w:cstheme="minorHAnsi"/>
          <w:sz w:val="22"/>
          <w:szCs w:val="22"/>
        </w:rPr>
        <w:t>/n</w:t>
      </w:r>
      <w:r w:rsidRPr="00EB361F">
        <w:rPr>
          <w:rFonts w:asciiTheme="minorHAnsi" w:hAnsiTheme="minorHAnsi" w:cstheme="minorHAnsi"/>
          <w:sz w:val="22"/>
          <w:szCs w:val="22"/>
        </w:rPr>
        <w:t xml:space="preserve"> des Kindes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3F34055" w14:textId="77777777" w:rsidR="00987506" w:rsidRDefault="00BA61E5" w:rsidP="00EC7653">
      <w:pPr>
        <w:tabs>
          <w:tab w:val="left" w:pos="3261"/>
          <w:tab w:val="left" w:pos="3960"/>
          <w:tab w:val="left" w:pos="4680"/>
          <w:tab w:val="left" w:pos="5040"/>
          <w:tab w:val="left" w:pos="5940"/>
          <w:tab w:val="left" w:pos="6840"/>
          <w:tab w:val="left" w:pos="7020"/>
          <w:tab w:val="left" w:pos="774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Geburtstag</w:t>
      </w:r>
      <w:r w:rsidRPr="00EB361F">
        <w:rPr>
          <w:rFonts w:asciiTheme="minorHAnsi" w:hAnsiTheme="minorHAnsi" w:cstheme="minorHAnsi"/>
          <w:sz w:val="22"/>
          <w:szCs w:val="22"/>
        </w:rPr>
        <w:tab/>
        <w:t>Tag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4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Monat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5"/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Jahr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</w:p>
    <w:p w14:paraId="15F7C317" w14:textId="77777777" w:rsidR="00EC7653" w:rsidRPr="00EB361F" w:rsidRDefault="00EC765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Zuzug per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D040466" w14:textId="77777777" w:rsidR="00EB361F" w:rsidRPr="00EB361F" w:rsidRDefault="00EB361F" w:rsidP="00EC7653">
      <w:pPr>
        <w:tabs>
          <w:tab w:val="left" w:pos="3261"/>
          <w:tab w:val="left" w:pos="9000"/>
          <w:tab w:val="left" w:pos="9072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Bisherige Adresse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EB361F">
        <w:rPr>
          <w:rFonts w:ascii="Calibri" w:hAnsi="Calibri" w:cs="Calibri"/>
          <w:sz w:val="22"/>
          <w:szCs w:val="22"/>
          <w:u w:val="single"/>
        </w:rPr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end"/>
      </w:r>
      <w:r w:rsidRPr="00EB361F">
        <w:rPr>
          <w:rFonts w:ascii="Calibri" w:hAnsi="Calibri" w:cs="Calibri"/>
          <w:sz w:val="22"/>
          <w:szCs w:val="22"/>
          <w:u w:val="single"/>
        </w:rPr>
        <w:tab/>
      </w:r>
    </w:p>
    <w:p w14:paraId="7E299BFC" w14:textId="77777777" w:rsidR="00987506" w:rsidRPr="00EB361F" w:rsidRDefault="00EB361F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Neue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Adresse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6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D521812" w14:textId="70E51235" w:rsidR="00987506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Telefonnummer</w:t>
      </w:r>
      <w:r w:rsidR="0073445E" w:rsidRPr="00EB361F">
        <w:rPr>
          <w:rFonts w:asciiTheme="minorHAnsi" w:hAnsiTheme="minorHAnsi" w:cstheme="minorHAnsi"/>
          <w:sz w:val="22"/>
          <w:szCs w:val="22"/>
        </w:rPr>
        <w:t xml:space="preserve"> / Natel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7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EF864C2" w14:textId="2671C832" w:rsidR="00B51D37" w:rsidRPr="00B51D37" w:rsidRDefault="00B51D37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B51D37">
        <w:rPr>
          <w:rFonts w:asciiTheme="minorHAnsi" w:hAnsiTheme="minorHAnsi" w:cstheme="minorHAnsi"/>
          <w:sz w:val="22"/>
          <w:szCs w:val="22"/>
        </w:rPr>
        <w:t>Mailadresse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>
        <w:rPr>
          <w:rFonts w:asciiTheme="minorHAnsi" w:hAnsiTheme="minorHAnsi" w:cstheme="minorHAnsi"/>
          <w:sz w:val="22"/>
          <w:szCs w:val="22"/>
          <w:u w:val="single"/>
        </w:rPr>
        <w:t> </w:t>
      </w:r>
      <w:r>
        <w:rPr>
          <w:rFonts w:asciiTheme="minorHAnsi" w:hAnsiTheme="minorHAnsi" w:cstheme="minorHAnsi"/>
          <w:sz w:val="22"/>
          <w:szCs w:val="22"/>
          <w:u w:val="single"/>
        </w:rPr>
        <w:t> </w:t>
      </w:r>
      <w:r>
        <w:rPr>
          <w:rFonts w:asciiTheme="minorHAnsi" w:hAnsiTheme="minorHAnsi" w:cstheme="minorHAnsi"/>
          <w:sz w:val="22"/>
          <w:szCs w:val="22"/>
          <w:u w:val="single"/>
        </w:rPr>
        <w:t> </w:t>
      </w:r>
      <w:r>
        <w:rPr>
          <w:rFonts w:asciiTheme="minorHAnsi" w:hAnsiTheme="minorHAnsi" w:cstheme="minorHAnsi"/>
          <w:sz w:val="22"/>
          <w:szCs w:val="22"/>
          <w:u w:val="single"/>
        </w:rPr>
        <w:t> </w:t>
      </w:r>
      <w:r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1723863" w14:textId="77777777" w:rsidR="00987506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Heimatort / Staatszugehörigkeit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8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45EA239A" w14:textId="77777777" w:rsidR="00987506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Muttersprache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9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4264ABAE" w14:textId="77777777" w:rsidR="00201E63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Konfession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B1AF8CC" w14:textId="77777777" w:rsidR="00633A62" w:rsidRPr="00633A62" w:rsidRDefault="00633A62" w:rsidP="00EC7653">
      <w:pPr>
        <w:tabs>
          <w:tab w:val="left" w:pos="3261"/>
          <w:tab w:val="left" w:pos="90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633A62">
        <w:rPr>
          <w:rFonts w:ascii="Calibri" w:hAnsi="Calibri" w:cs="Calibri"/>
          <w:sz w:val="22"/>
          <w:szCs w:val="22"/>
        </w:rPr>
        <w:t>Bisherige</w:t>
      </w:r>
      <w:r>
        <w:rPr>
          <w:rFonts w:ascii="Calibri" w:hAnsi="Calibri" w:cs="Calibri"/>
          <w:sz w:val="22"/>
          <w:szCs w:val="22"/>
        </w:rPr>
        <w:t xml:space="preserve"> Klasse</w:t>
      </w:r>
      <w:r w:rsidR="00EC7653">
        <w:rPr>
          <w:rFonts w:ascii="Calibri" w:hAnsi="Calibri" w:cs="Calibri"/>
          <w:sz w:val="22"/>
          <w:szCs w:val="22"/>
        </w:rPr>
        <w:t xml:space="preserve"> (Schuljahr)</w:t>
      </w:r>
      <w:r w:rsidRPr="00633A62">
        <w:rPr>
          <w:rFonts w:ascii="Calibri" w:hAnsi="Calibri" w:cs="Calibri"/>
          <w:sz w:val="22"/>
          <w:szCs w:val="22"/>
        </w:rPr>
        <w:tab/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33A62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633A62">
        <w:rPr>
          <w:rFonts w:ascii="Calibri" w:hAnsi="Calibri" w:cs="Calibri"/>
          <w:sz w:val="22"/>
          <w:szCs w:val="22"/>
          <w:u w:val="single"/>
        </w:rPr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end"/>
      </w:r>
      <w:r w:rsidRPr="00633A62">
        <w:rPr>
          <w:rFonts w:ascii="Calibri" w:hAnsi="Calibri" w:cs="Calibri"/>
          <w:sz w:val="22"/>
          <w:szCs w:val="22"/>
          <w:u w:val="single"/>
        </w:rPr>
        <w:tab/>
      </w:r>
    </w:p>
    <w:p w14:paraId="44C761A2" w14:textId="77777777"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</w:t>
      </w:r>
      <w:r w:rsidR="00633A62">
        <w:rPr>
          <w:rFonts w:asciiTheme="minorHAnsi" w:hAnsiTheme="minorHAnsi" w:cstheme="minorHAnsi"/>
          <w:sz w:val="22"/>
          <w:szCs w:val="22"/>
        </w:rPr>
        <w:t xml:space="preserve">r </w:t>
      </w:r>
      <w:r w:rsidRPr="00EB361F">
        <w:rPr>
          <w:rFonts w:asciiTheme="minorHAnsi" w:hAnsiTheme="minorHAnsi" w:cstheme="minorHAnsi"/>
          <w:sz w:val="22"/>
          <w:szCs w:val="22"/>
        </w:rPr>
        <w:t>Schulort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FF94E2F" w14:textId="77777777"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 Klassenlehrperson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A391BBF" w14:textId="77777777" w:rsidR="00BA61E5" w:rsidRPr="00EC7653" w:rsidRDefault="00C84D32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EC7653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4BEA2A7B" w14:textId="77777777" w:rsidR="00201E63" w:rsidRPr="00EB361F" w:rsidRDefault="00201E63" w:rsidP="00EC7653">
      <w:pPr>
        <w:tabs>
          <w:tab w:val="left" w:pos="3261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Was die Klassenlehrperson wissen sollte</w:t>
      </w:r>
    </w:p>
    <w:p w14:paraId="716C7E15" w14:textId="77777777"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Krankheiten, Allergien, Therapien,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0" w:name="Text13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0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6A2DDDD1" w14:textId="77777777"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weitere wichtige Informationen,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1" w:name="Text14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1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CA3943B" w14:textId="77777777" w:rsidR="00201E63" w:rsidRPr="00EC7653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etc.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2" w:name="Text15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A7A9E8F" w14:textId="77777777" w:rsidR="00201E63" w:rsidRPr="00633A62" w:rsidRDefault="00201E63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3D21A8FE" w14:textId="77777777" w:rsidR="00201E63" w:rsidRPr="00EB361F" w:rsidRDefault="00201E63" w:rsidP="00EC7653">
      <w:pPr>
        <w:tabs>
          <w:tab w:val="left" w:pos="3261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Angaben zu den Eltern</w:t>
      </w:r>
    </w:p>
    <w:p w14:paraId="4F5CF855" w14:textId="77777777" w:rsidR="00987506" w:rsidRPr="00EB361F" w:rsidRDefault="00987506" w:rsidP="00EC7653">
      <w:pPr>
        <w:tabs>
          <w:tab w:val="left" w:pos="3261"/>
          <w:tab w:val="left" w:pos="5812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 des Vater</w:t>
      </w:r>
      <w:r w:rsidR="009B0AEC" w:rsidRPr="00EB361F">
        <w:rPr>
          <w:rFonts w:asciiTheme="minorHAnsi" w:hAnsiTheme="minorHAnsi" w:cstheme="minorHAnsi"/>
          <w:sz w:val="22"/>
          <w:szCs w:val="22"/>
        </w:rPr>
        <w:t>s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3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4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CAFA979" w14:textId="77777777" w:rsidR="00987506" w:rsidRPr="00EB361F" w:rsidRDefault="00987506" w:rsidP="00EC7653">
      <w:pPr>
        <w:tabs>
          <w:tab w:val="left" w:pos="3261"/>
          <w:tab w:val="left" w:pos="5812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</w:t>
      </w:r>
      <w:r w:rsidR="009B0AEC" w:rsidRPr="00EB361F">
        <w:rPr>
          <w:rFonts w:asciiTheme="minorHAnsi" w:hAnsiTheme="minorHAnsi" w:cstheme="minorHAnsi"/>
          <w:sz w:val="22"/>
          <w:szCs w:val="22"/>
        </w:rPr>
        <w:t xml:space="preserve"> der Mutter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5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6" w:name="Text21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6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A056392" w14:textId="77777777" w:rsidR="00987506" w:rsidRDefault="00BE6AA9" w:rsidP="00EC765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Erziehungsberechtigung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7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7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 + Vater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8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8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9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9"/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Vater</w:t>
      </w:r>
    </w:p>
    <w:p w14:paraId="7BC99EFE" w14:textId="77777777" w:rsidR="00EC7653" w:rsidRPr="00EB361F" w:rsidRDefault="00EC7653" w:rsidP="00EC765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bookmarkStart w:id="20" w:name="_Hlk33519639"/>
      <w:r>
        <w:rPr>
          <w:rFonts w:asciiTheme="minorHAnsi" w:hAnsiTheme="minorHAnsi" w:cstheme="minorHAnsi"/>
          <w:sz w:val="22"/>
          <w:szCs w:val="22"/>
        </w:rPr>
        <w:t>Wohnen im gleichen Haushalt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ja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nein</w:t>
      </w:r>
    </w:p>
    <w:bookmarkEnd w:id="20"/>
    <w:p w14:paraId="00E57701" w14:textId="77777777" w:rsidR="00987506" w:rsidRPr="00EB361F" w:rsidRDefault="009B0AEC" w:rsidP="00EC7653">
      <w:pPr>
        <w:tabs>
          <w:tab w:val="left" w:pos="3261"/>
          <w:tab w:val="left" w:pos="4320"/>
          <w:tab w:val="left" w:pos="4680"/>
          <w:tab w:val="left" w:pos="61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Anzahl Geschwister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1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Jahrgänge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2" w:name="Text1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E13173C" w14:textId="77777777" w:rsidR="009B0AEC" w:rsidRPr="00633A62" w:rsidRDefault="009B0AEC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3D6F49A4" w14:textId="77777777" w:rsidR="00987506" w:rsidRPr="00EB361F" w:rsidRDefault="00987506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Deutschkenntnisse bei Fremdsprachigkeit</w:t>
      </w:r>
    </w:p>
    <w:p w14:paraId="7168ECB8" w14:textId="77777777" w:rsidR="00987506" w:rsidRPr="00EB361F" w:rsidRDefault="00201E63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Vater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3" w:name="Kontrollkästchen10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3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keine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11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4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mittel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12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5"/>
      <w:r w:rsidR="00987506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614E4E5F" w14:textId="77777777" w:rsidR="00201E63" w:rsidRPr="00EB361F" w:rsidRDefault="00201E63" w:rsidP="00201E63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14217259" w14:textId="77777777" w:rsidR="00987506" w:rsidRPr="00EB361F" w:rsidRDefault="00987506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Kind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6" w:name="Kontrollkästchen13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6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14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7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15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51D37">
        <w:rPr>
          <w:rFonts w:asciiTheme="minorHAnsi" w:hAnsiTheme="minorHAnsi" w:cstheme="minorHAnsi"/>
          <w:sz w:val="22"/>
          <w:szCs w:val="22"/>
        </w:rPr>
      </w:r>
      <w:r w:rsidR="00B51D37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8"/>
      <w:r w:rsidR="001A5E32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14:paraId="622C8005" w14:textId="77777777" w:rsidR="00201E63" w:rsidRPr="00633A62" w:rsidRDefault="00201E63" w:rsidP="00196112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603828CA" w14:textId="77777777" w:rsidR="00987506" w:rsidRPr="00EB361F" w:rsidRDefault="00987506" w:rsidP="00EC7653">
      <w:pPr>
        <w:tabs>
          <w:tab w:val="left" w:pos="3261"/>
        </w:tabs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Bei Berufstätigkeit</w:t>
      </w:r>
    </w:p>
    <w:p w14:paraId="6581B994" w14:textId="77777777" w:rsidR="00987506" w:rsidRPr="00EB361F" w:rsidRDefault="00987506" w:rsidP="00196112">
      <w:pPr>
        <w:tabs>
          <w:tab w:val="left" w:pos="3261"/>
          <w:tab w:val="left" w:pos="468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Name und Telefonnummer der Bezugspe</w:t>
      </w:r>
      <w:r w:rsidR="009B0AEC" w:rsidRPr="00EB361F">
        <w:rPr>
          <w:rFonts w:asciiTheme="minorHAnsi" w:hAnsiTheme="minorHAnsi" w:cstheme="minorHAnsi"/>
          <w:sz w:val="22"/>
          <w:szCs w:val="22"/>
        </w:rPr>
        <w:t>rson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9" w:name="Text1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9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CB947B2" w14:textId="77777777" w:rsidR="009B0AEC" w:rsidRPr="00633A62" w:rsidRDefault="009B0AEC" w:rsidP="00196112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14:paraId="2B0044D8" w14:textId="77777777" w:rsidR="00B54976" w:rsidRPr="00EB361F" w:rsidRDefault="00B54976" w:rsidP="00201E63">
      <w:pPr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Die Unterzeichnenden bestätigen mit ihrer Unterschrift die Richtigkeit der oben gemachten Angaben.</w:t>
      </w:r>
    </w:p>
    <w:p w14:paraId="445DC964" w14:textId="77777777" w:rsidR="00987506" w:rsidRPr="00EB361F" w:rsidRDefault="007A1F1D" w:rsidP="00196112">
      <w:pPr>
        <w:tabs>
          <w:tab w:val="left" w:pos="5040"/>
        </w:tabs>
        <w:spacing w:before="120" w:after="24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Ort + Datum der Anmeldung</w:t>
      </w:r>
      <w:r w:rsidRPr="00EB361F">
        <w:rPr>
          <w:rFonts w:asciiTheme="minorHAnsi" w:hAnsiTheme="minorHAnsi" w:cstheme="minorHAnsi"/>
          <w:sz w:val="22"/>
          <w:szCs w:val="22"/>
        </w:rPr>
        <w:tab/>
        <w:t>Unterschrift</w:t>
      </w:r>
    </w:p>
    <w:p w14:paraId="5D03E0A3" w14:textId="77777777" w:rsidR="007A1F1D" w:rsidRPr="00EB361F" w:rsidRDefault="001D0389" w:rsidP="00196112">
      <w:pPr>
        <w:tabs>
          <w:tab w:val="left" w:pos="0"/>
          <w:tab w:val="left" w:pos="3960"/>
          <w:tab w:val="left" w:pos="5040"/>
          <w:tab w:val="left" w:pos="9000"/>
        </w:tabs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0" w:name="Text18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0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7A1F1D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1" w:name="Text19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1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sectPr w:rsidR="007A1F1D" w:rsidRPr="00EB361F" w:rsidSect="00BE6AA9">
      <w:headerReference w:type="first" r:id="rId8"/>
      <w:pgSz w:w="11906" w:h="16838" w:code="9"/>
      <w:pgMar w:top="1134" w:right="1286" w:bottom="284" w:left="1418" w:header="426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157C4" w14:textId="77777777" w:rsidR="00FF2F33" w:rsidRDefault="00FF2F33">
      <w:r>
        <w:separator/>
      </w:r>
    </w:p>
  </w:endnote>
  <w:endnote w:type="continuationSeparator" w:id="0">
    <w:p w14:paraId="191D6B0F" w14:textId="77777777" w:rsidR="00FF2F33" w:rsidRDefault="00FF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DA8D9" w14:textId="77777777" w:rsidR="00FF2F33" w:rsidRDefault="00FF2F33">
      <w:r>
        <w:separator/>
      </w:r>
    </w:p>
  </w:footnote>
  <w:footnote w:type="continuationSeparator" w:id="0">
    <w:p w14:paraId="43ADFA64" w14:textId="77777777" w:rsidR="00FF2F33" w:rsidRDefault="00FF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AFAF" w14:textId="77777777" w:rsidR="00BE5E92" w:rsidRDefault="006353C6">
    <w:pPr>
      <w:pStyle w:val="Kopfzeile"/>
    </w:pPr>
    <w:r>
      <w:rPr>
        <w:noProof/>
      </w:rPr>
      <w:drawing>
        <wp:inline distT="0" distB="0" distL="0" distR="0" wp14:anchorId="16625AF1" wp14:editId="56479575">
          <wp:extent cx="5838825" cy="6477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5732"/>
    <w:multiLevelType w:val="hybridMultilevel"/>
    <w:tmpl w:val="E56608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3726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oNotHyphenateCap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33"/>
    <w:rsid w:val="000139BD"/>
    <w:rsid w:val="00066015"/>
    <w:rsid w:val="00094433"/>
    <w:rsid w:val="00094E56"/>
    <w:rsid w:val="000A2BC1"/>
    <w:rsid w:val="00121AFF"/>
    <w:rsid w:val="00151FEE"/>
    <w:rsid w:val="0015507F"/>
    <w:rsid w:val="00175DF9"/>
    <w:rsid w:val="0018296A"/>
    <w:rsid w:val="00196112"/>
    <w:rsid w:val="001A5E32"/>
    <w:rsid w:val="001C69EE"/>
    <w:rsid w:val="001D0389"/>
    <w:rsid w:val="00201E63"/>
    <w:rsid w:val="00231EF1"/>
    <w:rsid w:val="00232A9F"/>
    <w:rsid w:val="0026356C"/>
    <w:rsid w:val="00266120"/>
    <w:rsid w:val="00284585"/>
    <w:rsid w:val="00286699"/>
    <w:rsid w:val="002A3611"/>
    <w:rsid w:val="00303A3E"/>
    <w:rsid w:val="003F5D3C"/>
    <w:rsid w:val="00433937"/>
    <w:rsid w:val="00433E36"/>
    <w:rsid w:val="004511A0"/>
    <w:rsid w:val="004565A9"/>
    <w:rsid w:val="00485D9A"/>
    <w:rsid w:val="00486BC8"/>
    <w:rsid w:val="004E6849"/>
    <w:rsid w:val="004F79F8"/>
    <w:rsid w:val="00525DC9"/>
    <w:rsid w:val="00572849"/>
    <w:rsid w:val="0059520E"/>
    <w:rsid w:val="005D7329"/>
    <w:rsid w:val="00633A62"/>
    <w:rsid w:val="006353C6"/>
    <w:rsid w:val="0064459D"/>
    <w:rsid w:val="006B770B"/>
    <w:rsid w:val="006D37FB"/>
    <w:rsid w:val="00713357"/>
    <w:rsid w:val="0073445E"/>
    <w:rsid w:val="00785733"/>
    <w:rsid w:val="007A1F1D"/>
    <w:rsid w:val="007C490D"/>
    <w:rsid w:val="007D5777"/>
    <w:rsid w:val="0083577B"/>
    <w:rsid w:val="008D6A7D"/>
    <w:rsid w:val="008E5BE3"/>
    <w:rsid w:val="0092720C"/>
    <w:rsid w:val="009637AF"/>
    <w:rsid w:val="00987506"/>
    <w:rsid w:val="009A40E6"/>
    <w:rsid w:val="009B0AEC"/>
    <w:rsid w:val="009B7FF8"/>
    <w:rsid w:val="00A12A4D"/>
    <w:rsid w:val="00A72E4B"/>
    <w:rsid w:val="00AB7CCC"/>
    <w:rsid w:val="00B47A9C"/>
    <w:rsid w:val="00B51D37"/>
    <w:rsid w:val="00B54976"/>
    <w:rsid w:val="00B568CF"/>
    <w:rsid w:val="00B62265"/>
    <w:rsid w:val="00B671EE"/>
    <w:rsid w:val="00B815CC"/>
    <w:rsid w:val="00BA61E5"/>
    <w:rsid w:val="00BE5E92"/>
    <w:rsid w:val="00BE6AA9"/>
    <w:rsid w:val="00C21790"/>
    <w:rsid w:val="00C61E88"/>
    <w:rsid w:val="00C84D32"/>
    <w:rsid w:val="00CD303D"/>
    <w:rsid w:val="00D21A01"/>
    <w:rsid w:val="00D2765E"/>
    <w:rsid w:val="00D72882"/>
    <w:rsid w:val="00DC12DC"/>
    <w:rsid w:val="00DE33FB"/>
    <w:rsid w:val="00E071AB"/>
    <w:rsid w:val="00E25077"/>
    <w:rsid w:val="00E355EE"/>
    <w:rsid w:val="00E727A6"/>
    <w:rsid w:val="00E72DD0"/>
    <w:rsid w:val="00EB361F"/>
    <w:rsid w:val="00EC7653"/>
    <w:rsid w:val="00F4013F"/>
    <w:rsid w:val="00F70346"/>
    <w:rsid w:val="00FE7ADC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4:docId w14:val="3C995979"/>
  <w15:docId w15:val="{DC55B474-FC5B-47BB-BC5A-E709F2EA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4013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E5E92"/>
    <w:pPr>
      <w:keepNext/>
      <w:tabs>
        <w:tab w:val="right" w:pos="9639"/>
      </w:tabs>
      <w:outlineLvl w:val="0"/>
    </w:pPr>
    <w:rPr>
      <w:rFonts w:ascii="Arial" w:hAnsi="Arial"/>
      <w:szCs w:val="20"/>
      <w:lang w:val="de-DE"/>
    </w:rPr>
  </w:style>
  <w:style w:type="paragraph" w:styleId="berschrift5">
    <w:name w:val="heading 5"/>
    <w:basedOn w:val="Standard"/>
    <w:next w:val="Standard"/>
    <w:qFormat/>
    <w:rsid w:val="00AB7CCC"/>
    <w:pPr>
      <w:keepNext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jc w:val="center"/>
    </w:pPr>
    <w:rPr>
      <w:b/>
      <w:bCs/>
      <w:sz w:val="36"/>
      <w:u w:val="single"/>
    </w:rPr>
  </w:style>
  <w:style w:type="paragraph" w:styleId="Sprechblasentext">
    <w:name w:val="Balloon Text"/>
    <w:basedOn w:val="Standard"/>
    <w:semiHidden/>
    <w:rsid w:val="00094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inderg&#228;r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2EA9C-8846-4522-B3E2-1A71C196B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Kindergärten.dot</Template>
  <TotalTime>0</TotalTime>
  <Pages>1</Pages>
  <Words>168</Words>
  <Characters>1731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für den Kindergarten</vt:lpstr>
    </vt:vector>
  </TitlesOfParts>
  <Company>Thunstetten-Bützberg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für den Kindergarten</dc:title>
  <dc:creator>Schulleitung Volksschule</dc:creator>
  <cp:lastModifiedBy>Graenicher Beatrix , VSTB</cp:lastModifiedBy>
  <cp:revision>7</cp:revision>
  <cp:lastPrinted>2016-02-23T13:58:00Z</cp:lastPrinted>
  <dcterms:created xsi:type="dcterms:W3CDTF">2020-02-25T08:50:00Z</dcterms:created>
  <dcterms:modified xsi:type="dcterms:W3CDTF">2022-11-15T13:00:00Z</dcterms:modified>
</cp:coreProperties>
</file>