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DED30" w14:textId="77777777" w:rsidR="00987506" w:rsidRPr="00CC2707" w:rsidRDefault="00987506" w:rsidP="00F644FE">
      <w:pPr>
        <w:pStyle w:val="Titel"/>
        <w:spacing w:after="200"/>
        <w:jc w:val="left"/>
        <w:rPr>
          <w:rFonts w:ascii="DIN Next LT Pro Light" w:hAnsi="DIN Next LT Pro Light" w:cs="Arial"/>
          <w:u w:val="none"/>
        </w:rPr>
      </w:pPr>
      <w:r w:rsidRPr="00CC2707">
        <w:rPr>
          <w:rFonts w:ascii="DIN Next LT Pro Light" w:hAnsi="DIN Next LT Pro Light" w:cs="Arial"/>
          <w:u w:val="none"/>
        </w:rPr>
        <w:t>Anmeldeformular für den Kindergarten</w:t>
      </w:r>
    </w:p>
    <w:p w14:paraId="0E312DDF" w14:textId="77777777" w:rsidR="00485D9A" w:rsidRPr="00CC2707" w:rsidRDefault="00485D9A" w:rsidP="008860A5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sz w:val="20"/>
          <w:szCs w:val="20"/>
        </w:rPr>
      </w:pPr>
      <w:r w:rsidRPr="00CC2707">
        <w:rPr>
          <w:rFonts w:ascii="DIN Next LT Pro Light" w:hAnsi="DIN Next LT Pro Light" w:cs="Arial"/>
          <w:sz w:val="20"/>
          <w:szCs w:val="20"/>
        </w:rPr>
        <w:t xml:space="preserve">Bitte Zutreffendes ankreuzen   </w:t>
      </w:r>
      <w:r w:rsidRPr="00CC2707">
        <w:rPr>
          <w:rFonts w:ascii="DIN Next LT Pro Light" w:hAnsi="DIN Next LT Pro Light" w:cs="Arial"/>
          <w:sz w:val="20"/>
          <w:szCs w:val="20"/>
        </w:rPr>
        <w:fldChar w:fldCharType="begin"/>
      </w:r>
      <w:r w:rsidRPr="00CC2707">
        <w:rPr>
          <w:rFonts w:ascii="DIN Next LT Pro Light" w:hAnsi="DIN Next LT Pro Light" w:cs="Arial"/>
          <w:sz w:val="20"/>
          <w:szCs w:val="20"/>
        </w:rPr>
        <w:instrText>SYMBOL 196 \f "Symbol"</w:instrText>
      </w:r>
      <w:r w:rsidRPr="00CC2707">
        <w:rPr>
          <w:rFonts w:ascii="DIN Next LT Pro Light" w:hAnsi="DIN Next LT Pro Light" w:cs="Arial"/>
          <w:sz w:val="20"/>
          <w:szCs w:val="20"/>
        </w:rPr>
        <w:fldChar w:fldCharType="end"/>
      </w:r>
    </w:p>
    <w:p w14:paraId="0FB978EA" w14:textId="77777777" w:rsidR="002B1F8A" w:rsidRPr="00CC2707" w:rsidRDefault="002B1F8A" w:rsidP="00374587">
      <w:pPr>
        <w:spacing w:before="120" w:after="120"/>
        <w:rPr>
          <w:rFonts w:ascii="DIN Next LT Pro Light" w:hAnsi="DIN Next LT Pro Light" w:cs="Arial"/>
          <w:i/>
        </w:rPr>
      </w:pPr>
      <w:r w:rsidRPr="00CC2707">
        <w:rPr>
          <w:rFonts w:ascii="DIN Next LT Pro Light" w:hAnsi="DIN Next LT Pro Light" w:cs="Arial"/>
          <w:i/>
        </w:rPr>
        <w:t>Die Kinder sind bei der Einschulung noch sehr jung. Die Schulleitung und die Kindergartenlehrpersonen empfehlen, mit 4 Halbtagen zu beginnen. Im Laufe des Schuljahres kann das Pensum in Absprache mit der Kindergartenlehrperson erhöht werden.</w:t>
      </w:r>
    </w:p>
    <w:p w14:paraId="596065A0" w14:textId="74258E99" w:rsidR="00485D9A" w:rsidRPr="00CC2707" w:rsidRDefault="00B671EE" w:rsidP="00CC2707">
      <w:pPr>
        <w:spacing w:after="60"/>
        <w:ind w:left="709" w:hanging="709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2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0"/>
      <w:r w:rsidR="00485D9A" w:rsidRPr="00CC2707">
        <w:rPr>
          <w:rFonts w:ascii="DIN Next LT Pro Light" w:hAnsi="DIN Next LT Pro Light" w:cs="Arial"/>
        </w:rPr>
        <w:tab/>
      </w:r>
      <w:r w:rsidR="00CC2707" w:rsidRPr="00CC2707">
        <w:rPr>
          <w:rFonts w:ascii="DIN Next LT Pro Light" w:hAnsi="DIN Next LT Pro Light" w:cs="Arial"/>
        </w:rPr>
        <w:t xml:space="preserve">Anmeldung </w:t>
      </w:r>
      <w:r w:rsidR="00485D9A" w:rsidRPr="00CC2707">
        <w:rPr>
          <w:rFonts w:ascii="DIN Next LT Pro Light" w:hAnsi="DIN Next LT Pro Light" w:cs="Arial"/>
        </w:rPr>
        <w:t>für den Kindergartenbesuch von 4 Halbtagen pro Woche</w:t>
      </w:r>
      <w:r w:rsidR="00CC2707" w:rsidRPr="00CC2707">
        <w:rPr>
          <w:rFonts w:ascii="DIN Next LT Pro Light" w:hAnsi="DIN Next LT Pro Light" w:cs="Arial"/>
        </w:rPr>
        <w:br/>
        <w:t>(3 Vormittage, 1 Nachmittag)</w:t>
      </w:r>
    </w:p>
    <w:p w14:paraId="622782F0" w14:textId="36619175" w:rsidR="00F4013F" w:rsidRPr="00CC2707" w:rsidRDefault="00B671EE" w:rsidP="00CC2707">
      <w:pPr>
        <w:ind w:left="709" w:hanging="709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1"/>
      <w:r w:rsidR="00485D9A" w:rsidRPr="00CC2707">
        <w:rPr>
          <w:rFonts w:ascii="DIN Next LT Pro Light" w:hAnsi="DIN Next LT Pro Light" w:cs="Arial"/>
        </w:rPr>
        <w:tab/>
      </w:r>
      <w:r w:rsidR="00CC2707" w:rsidRPr="00CC2707">
        <w:rPr>
          <w:rFonts w:ascii="DIN Next LT Pro Light" w:hAnsi="DIN Next LT Pro Light" w:cs="Arial"/>
        </w:rPr>
        <w:t xml:space="preserve">Anmeldung </w:t>
      </w:r>
      <w:r w:rsidR="00485D9A" w:rsidRPr="00CC2707">
        <w:rPr>
          <w:rFonts w:ascii="DIN Next LT Pro Light" w:hAnsi="DIN Next LT Pro Light" w:cs="Arial"/>
        </w:rPr>
        <w:t>für den Kindergartenbesuch von 6 Halbtagen pro Woche</w:t>
      </w:r>
      <w:r w:rsidR="00CC2707" w:rsidRPr="00CC2707">
        <w:rPr>
          <w:rFonts w:ascii="DIN Next LT Pro Light" w:hAnsi="DIN Next LT Pro Light" w:cs="Arial"/>
        </w:rPr>
        <w:br/>
      </w:r>
      <w:r w:rsidR="00485D9A" w:rsidRPr="00CC2707">
        <w:rPr>
          <w:rFonts w:ascii="DIN Next LT Pro Light" w:hAnsi="DIN Next LT Pro Light" w:cs="Arial"/>
        </w:rPr>
        <w:t>(</w:t>
      </w:r>
      <w:r w:rsidR="00CC2707" w:rsidRPr="00CC2707">
        <w:rPr>
          <w:rFonts w:ascii="DIN Next LT Pro Light" w:hAnsi="DIN Next LT Pro Light" w:cs="Arial"/>
        </w:rPr>
        <w:t>5 Vormittage, 1 Nachmittag</w:t>
      </w:r>
      <w:r w:rsidR="00485D9A" w:rsidRPr="00CC2707">
        <w:rPr>
          <w:rFonts w:ascii="DIN Next LT Pro Light" w:hAnsi="DIN Next LT Pro Light" w:cs="Arial"/>
        </w:rPr>
        <w:t>)</w:t>
      </w:r>
    </w:p>
    <w:p w14:paraId="20D72CE5" w14:textId="77777777" w:rsidR="00987506" w:rsidRPr="00CC2707" w:rsidRDefault="00175DF9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79E222C2" w14:textId="77777777" w:rsidR="00987506" w:rsidRPr="00CC2707" w:rsidRDefault="00B671EE" w:rsidP="009225FC">
      <w:pPr>
        <w:tabs>
          <w:tab w:val="left" w:pos="709"/>
          <w:tab w:val="left" w:pos="3544"/>
          <w:tab w:val="left" w:pos="414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5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2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Mädchen</w:t>
      </w:r>
      <w:r w:rsidR="00987506"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6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3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Knabe</w:t>
      </w:r>
    </w:p>
    <w:p w14:paraId="735C56F2" w14:textId="6DDE4AB8" w:rsidR="00175DF9" w:rsidRPr="00CC2707" w:rsidRDefault="005A0A34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Familienn</w:t>
      </w:r>
      <w:r w:rsidR="00987506" w:rsidRPr="00CC2707">
        <w:rPr>
          <w:rFonts w:ascii="DIN Next LT Pro Light" w:hAnsi="DIN Next LT Pro Light" w:cs="Arial"/>
        </w:rPr>
        <w:t xml:space="preserve">ame </w:t>
      </w:r>
      <w:r w:rsidR="00175DF9" w:rsidRPr="00CC2707">
        <w:rPr>
          <w:rFonts w:ascii="DIN Next LT Pro Light" w:hAnsi="DIN Next LT Pro Light" w:cs="Arial"/>
        </w:rPr>
        <w:t>des Kindes</w:t>
      </w:r>
      <w:r w:rsidR="00175DF9" w:rsidRPr="00CC2707">
        <w:rPr>
          <w:rFonts w:ascii="DIN Next LT Pro Light" w:hAnsi="DIN Next LT Pro Light" w:cs="Arial"/>
        </w:rPr>
        <w:tab/>
      </w:r>
      <w:r w:rsidR="00175DF9" w:rsidRPr="00CC2707">
        <w:rPr>
          <w:rFonts w:ascii="DIN Next LT Pro Light" w:hAnsi="DIN Next LT Pro Light" w:cs="Arial"/>
        </w:rPr>
        <w:tab/>
      </w:r>
    </w:p>
    <w:p w14:paraId="38808677" w14:textId="77777777" w:rsidR="00987506" w:rsidRPr="00CC2707" w:rsidRDefault="00175DF9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Vorname</w:t>
      </w:r>
      <w:r w:rsidR="00E25077" w:rsidRPr="00CC2707">
        <w:rPr>
          <w:rFonts w:ascii="DIN Next LT Pro Light" w:hAnsi="DIN Next LT Pro Light" w:cs="Arial"/>
        </w:rPr>
        <w:t>/n</w:t>
      </w:r>
      <w:r w:rsidRPr="00CC2707">
        <w:rPr>
          <w:rFonts w:ascii="DIN Next LT Pro Light" w:hAnsi="DIN Next LT Pro Light" w:cs="Arial"/>
        </w:rPr>
        <w:t xml:space="preserve"> des Kindes</w:t>
      </w:r>
      <w:r w:rsidRPr="00CC2707">
        <w:rPr>
          <w:rFonts w:ascii="DIN Next LT Pro Light" w:hAnsi="DIN Next LT Pro Light" w:cs="Arial"/>
        </w:rPr>
        <w:tab/>
      </w:r>
      <w:r w:rsidR="00BA61E5" w:rsidRPr="00CC2707">
        <w:rPr>
          <w:rFonts w:ascii="DIN Next LT Pro Light" w:hAnsi="DIN Next LT Pro Light" w:cs="Arial"/>
        </w:rPr>
        <w:tab/>
      </w:r>
    </w:p>
    <w:p w14:paraId="35B34325" w14:textId="77777777" w:rsidR="00987506" w:rsidRPr="00CC2707" w:rsidRDefault="00BA61E5" w:rsidP="00EF477D">
      <w:pPr>
        <w:tabs>
          <w:tab w:val="left" w:pos="3544"/>
          <w:tab w:val="left" w:pos="4111"/>
          <w:tab w:val="left" w:pos="4962"/>
          <w:tab w:val="left" w:pos="5040"/>
          <w:tab w:val="left" w:pos="5940"/>
          <w:tab w:val="right" w:pos="7371"/>
          <w:tab w:val="left" w:pos="7655"/>
          <w:tab w:val="left" w:pos="836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Geburtstag</w:t>
      </w:r>
      <w:r w:rsidRPr="00CC2707">
        <w:rPr>
          <w:rFonts w:ascii="DIN Next LT Pro Light" w:hAnsi="DIN Next LT Pro Light" w:cs="Arial"/>
        </w:rPr>
        <w:tab/>
        <w:t>Tag</w:t>
      </w:r>
      <w:r w:rsidRPr="00CC2707">
        <w:rPr>
          <w:rFonts w:ascii="DIN Next LT Pro Light" w:hAnsi="DIN Next LT Pro Light" w:cs="Arial"/>
        </w:rPr>
        <w:tab/>
      </w:r>
      <w:r w:rsidR="00EF477D" w:rsidRPr="00CC2707">
        <w:rPr>
          <w:rFonts w:ascii="DIN Next LT Pro Light" w:hAnsi="DIN Next LT Pro Light" w:cs="Arial"/>
          <w:u w:val="single"/>
        </w:rPr>
        <w:tab/>
      </w:r>
      <w:r w:rsidR="00EF477D"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t>Monat</w:t>
      </w:r>
      <w:r w:rsidRPr="00CC2707">
        <w:rPr>
          <w:rFonts w:ascii="DIN Next LT Pro Light" w:hAnsi="DIN Next LT Pro Light" w:cs="Arial"/>
        </w:rPr>
        <w:tab/>
      </w:r>
      <w:r w:rsidR="009778C5" w:rsidRPr="00CC2707">
        <w:rPr>
          <w:rFonts w:ascii="DIN Next LT Pro Light" w:hAnsi="DIN Next LT Pro Light" w:cs="Arial"/>
          <w:u w:val="single"/>
        </w:rPr>
        <w:tab/>
      </w:r>
      <w:r w:rsidR="00D64F8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Jahr</w:t>
      </w:r>
      <w:r w:rsidRPr="00CC2707">
        <w:rPr>
          <w:rFonts w:ascii="DIN Next LT Pro Light" w:hAnsi="DIN Next LT Pro Light" w:cs="Arial"/>
        </w:rPr>
        <w:tab/>
      </w:r>
      <w:r w:rsidR="009778C5" w:rsidRPr="00CC2707">
        <w:rPr>
          <w:rFonts w:ascii="DIN Next LT Pro Light" w:hAnsi="DIN Next LT Pro Light" w:cs="Arial"/>
        </w:rPr>
        <w:tab/>
      </w:r>
    </w:p>
    <w:p w14:paraId="3923B9F5" w14:textId="3CE6F797" w:rsidR="00987506" w:rsidRPr="00CC2707" w:rsidRDefault="00987506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Adresse</w:t>
      </w:r>
      <w:r w:rsidRPr="00CC2707">
        <w:rPr>
          <w:rFonts w:ascii="DIN Next LT Pro Light" w:hAnsi="DIN Next LT Pro Light" w:cs="Arial"/>
        </w:rPr>
        <w:tab/>
      </w:r>
      <w:r w:rsidR="00BA61E5" w:rsidRPr="00CC2707">
        <w:rPr>
          <w:rFonts w:ascii="DIN Next LT Pro Light" w:hAnsi="DIN Next LT Pro Light" w:cs="Arial"/>
        </w:rPr>
        <w:tab/>
      </w:r>
    </w:p>
    <w:p w14:paraId="2AA1CBD7" w14:textId="11F26A81" w:rsidR="00987506" w:rsidRPr="00CC2707" w:rsidRDefault="00987506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Telefon</w:t>
      </w:r>
      <w:r w:rsidR="0073445E" w:rsidRPr="00CC2707">
        <w:rPr>
          <w:rFonts w:ascii="DIN Next LT Pro Light" w:hAnsi="DIN Next LT Pro Light" w:cs="Arial"/>
        </w:rPr>
        <w:t xml:space="preserve"> </w:t>
      </w:r>
      <w:r w:rsidR="000A1BF4" w:rsidRPr="00CC2707">
        <w:rPr>
          <w:rFonts w:ascii="DIN Next LT Pro Light" w:hAnsi="DIN Next LT Pro Light" w:cs="Arial"/>
        </w:rPr>
        <w:t>Mobile Vater</w:t>
      </w:r>
      <w:r w:rsidRPr="00CC2707">
        <w:rPr>
          <w:rFonts w:ascii="DIN Next LT Pro Light" w:hAnsi="DIN Next LT Pro Light" w:cs="Arial"/>
        </w:rPr>
        <w:tab/>
      </w:r>
      <w:r w:rsidR="00BA61E5" w:rsidRPr="00CC2707">
        <w:rPr>
          <w:rFonts w:ascii="DIN Next LT Pro Light" w:hAnsi="DIN Next LT Pro Light" w:cs="Arial"/>
        </w:rPr>
        <w:tab/>
      </w:r>
    </w:p>
    <w:p w14:paraId="00239DE1" w14:textId="60408B75" w:rsidR="000A1BF4" w:rsidRPr="00CC2707" w:rsidRDefault="000A1BF4" w:rsidP="000A1BF4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Telefon Mobile Mutter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tab/>
      </w:r>
    </w:p>
    <w:p w14:paraId="417758D0" w14:textId="5A001965" w:rsidR="000A1BF4" w:rsidRPr="00CC2707" w:rsidRDefault="005A0A34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Mail</w:t>
      </w:r>
      <w:r w:rsidR="000A1BF4" w:rsidRPr="00CC2707">
        <w:rPr>
          <w:rFonts w:ascii="DIN Next LT Pro Light" w:hAnsi="DIN Next LT Pro Light" w:cs="Arial"/>
        </w:rPr>
        <w:t xml:space="preserve"> Erziehungsberechtigte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tab/>
      </w:r>
    </w:p>
    <w:p w14:paraId="1C15B6CC" w14:textId="77777777" w:rsidR="00987506" w:rsidRPr="00CC2707" w:rsidRDefault="00987506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Heimatort / Staatszugehörigkeit</w:t>
      </w:r>
      <w:r w:rsidRPr="00CC2707">
        <w:rPr>
          <w:rFonts w:ascii="DIN Next LT Pro Light" w:hAnsi="DIN Next LT Pro Light" w:cs="Arial"/>
        </w:rPr>
        <w:tab/>
      </w:r>
      <w:r w:rsidR="00BA61E5" w:rsidRPr="00CC2707">
        <w:rPr>
          <w:rFonts w:ascii="DIN Next LT Pro Light" w:hAnsi="DIN Next LT Pro Light" w:cs="Arial"/>
        </w:rPr>
        <w:tab/>
      </w:r>
    </w:p>
    <w:p w14:paraId="081272B9" w14:textId="77777777" w:rsidR="00987506" w:rsidRPr="00CC2707" w:rsidRDefault="00987506" w:rsidP="005A0A34">
      <w:pPr>
        <w:tabs>
          <w:tab w:val="left" w:pos="3544"/>
          <w:tab w:val="left" w:leader="underscore" w:pos="9356"/>
        </w:tabs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Muttersprache</w:t>
      </w:r>
      <w:r w:rsidRPr="00CC2707">
        <w:rPr>
          <w:rFonts w:ascii="DIN Next LT Pro Light" w:hAnsi="DIN Next LT Pro Light" w:cs="Arial"/>
        </w:rPr>
        <w:tab/>
      </w:r>
      <w:r w:rsidR="00BA61E5" w:rsidRPr="00CC2707">
        <w:rPr>
          <w:rFonts w:ascii="DIN Next LT Pro Light" w:hAnsi="DIN Next LT Pro Light" w:cs="Arial"/>
        </w:rPr>
        <w:tab/>
      </w:r>
    </w:p>
    <w:p w14:paraId="46C7E90A" w14:textId="77777777" w:rsidR="00BA61E5" w:rsidRPr="00CC2707" w:rsidRDefault="00C84D32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7E44098F" w14:textId="77777777" w:rsidR="00EB19BF" w:rsidRPr="00CC2707" w:rsidRDefault="00987506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Vorname / Name des Vater</w:t>
      </w:r>
      <w:r w:rsidR="009B0AEC" w:rsidRPr="00CC2707">
        <w:rPr>
          <w:rFonts w:ascii="DIN Next LT Pro Light" w:hAnsi="DIN Next LT Pro Light" w:cs="Arial"/>
        </w:rPr>
        <w:t>s</w:t>
      </w:r>
      <w:r w:rsidR="009B0AEC" w:rsidRPr="00CC2707">
        <w:rPr>
          <w:rFonts w:ascii="DIN Next LT Pro Light" w:hAnsi="DIN Next LT Pro Light" w:cs="Arial"/>
        </w:rPr>
        <w:tab/>
      </w:r>
      <w:r w:rsidR="009778C5" w:rsidRPr="00CC2707">
        <w:rPr>
          <w:rFonts w:ascii="DIN Next LT Pro Light" w:hAnsi="DIN Next LT Pro Light" w:cs="Arial"/>
        </w:rPr>
        <w:tab/>
      </w:r>
    </w:p>
    <w:p w14:paraId="2612E6D9" w14:textId="77777777" w:rsidR="00EB19BF" w:rsidRPr="00CC2707" w:rsidRDefault="00987506" w:rsidP="009778C5">
      <w:pPr>
        <w:tabs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Vorname / Name</w:t>
      </w:r>
      <w:r w:rsidR="009B0AEC" w:rsidRPr="00CC2707">
        <w:rPr>
          <w:rFonts w:ascii="DIN Next LT Pro Light" w:hAnsi="DIN Next LT Pro Light" w:cs="Arial"/>
        </w:rPr>
        <w:t xml:space="preserve"> der Mutter</w:t>
      </w:r>
      <w:r w:rsidR="009B0AEC" w:rsidRPr="00CC2707">
        <w:rPr>
          <w:rFonts w:ascii="DIN Next LT Pro Light" w:hAnsi="DIN Next LT Pro Light" w:cs="Arial"/>
        </w:rPr>
        <w:tab/>
      </w:r>
      <w:r w:rsidR="009B0AEC" w:rsidRPr="00CC2707">
        <w:rPr>
          <w:rFonts w:ascii="DIN Next LT Pro Light" w:hAnsi="DIN Next LT Pro Light" w:cs="Arial"/>
        </w:rPr>
        <w:tab/>
      </w:r>
    </w:p>
    <w:p w14:paraId="266314E1" w14:textId="03B52D02" w:rsidR="00987506" w:rsidRPr="00CC2707" w:rsidRDefault="00C10821" w:rsidP="00EB19BF">
      <w:pPr>
        <w:tabs>
          <w:tab w:val="left" w:pos="3544"/>
          <w:tab w:val="left" w:pos="3969"/>
          <w:tab w:val="left" w:pos="6237"/>
          <w:tab w:val="left" w:pos="6663"/>
          <w:tab w:val="left" w:pos="8080"/>
          <w:tab w:val="left" w:pos="8505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Erziehungsberechtigung</w:t>
      </w:r>
      <w:r w:rsidR="00987506" w:rsidRPr="00CC2707">
        <w:rPr>
          <w:rFonts w:ascii="DIN Next LT Pro Light" w:hAnsi="DIN Next LT Pro Light" w:cs="Arial"/>
        </w:rPr>
        <w:t xml:space="preserve"> </w:t>
      </w:r>
      <w:r w:rsidR="00987506" w:rsidRPr="00CC2707">
        <w:rPr>
          <w:rFonts w:ascii="DIN Next LT Pro Light" w:hAnsi="DIN Next LT Pro Light" w:cs="Arial"/>
        </w:rPr>
        <w:tab/>
      </w:r>
      <w:r w:rsidR="00B671EE" w:rsidRPr="00CC2707">
        <w:rPr>
          <w:rFonts w:ascii="DIN Next LT Pro Light" w:hAnsi="DIN Next LT Pro Light"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7"/>
      <w:r w:rsidR="00B671EE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B671EE" w:rsidRPr="00CC2707">
        <w:rPr>
          <w:rFonts w:ascii="DIN Next LT Pro Light" w:hAnsi="DIN Next LT Pro Light" w:cs="Arial"/>
        </w:rPr>
        <w:fldChar w:fldCharType="end"/>
      </w:r>
      <w:bookmarkEnd w:id="4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Mutter + Vater</w:t>
      </w:r>
      <w:r w:rsidR="00175DF9" w:rsidRPr="00CC2707">
        <w:rPr>
          <w:rFonts w:ascii="DIN Next LT Pro Light" w:hAnsi="DIN Next LT Pro Light" w:cs="Arial"/>
        </w:rPr>
        <w:tab/>
      </w:r>
      <w:r w:rsidR="00B671EE" w:rsidRPr="00CC2707">
        <w:rPr>
          <w:rFonts w:ascii="DIN Next LT Pro Light" w:hAnsi="DIN Next LT Pro Light"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8"/>
      <w:r w:rsidR="00B671EE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B671EE" w:rsidRPr="00CC2707">
        <w:rPr>
          <w:rFonts w:ascii="DIN Next LT Pro Light" w:hAnsi="DIN Next LT Pro Light" w:cs="Arial"/>
        </w:rPr>
        <w:fldChar w:fldCharType="end"/>
      </w:r>
      <w:bookmarkEnd w:id="5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Mutter</w:t>
      </w:r>
      <w:r w:rsidR="00175DF9" w:rsidRPr="00CC2707">
        <w:rPr>
          <w:rFonts w:ascii="DIN Next LT Pro Light" w:hAnsi="DIN Next LT Pro Light" w:cs="Arial"/>
        </w:rPr>
        <w:tab/>
      </w:r>
      <w:r w:rsidR="00B671EE" w:rsidRPr="00CC2707">
        <w:rPr>
          <w:rFonts w:ascii="DIN Next LT Pro Light" w:hAnsi="DIN Next LT Pro Light" w:cs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9"/>
      <w:r w:rsidR="00B671EE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B671EE" w:rsidRPr="00CC2707">
        <w:rPr>
          <w:rFonts w:ascii="DIN Next LT Pro Light" w:hAnsi="DIN Next LT Pro Light" w:cs="Arial"/>
        </w:rPr>
        <w:fldChar w:fldCharType="end"/>
      </w:r>
      <w:bookmarkEnd w:id="6"/>
      <w:r w:rsidR="00EB19BF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Vater</w:t>
      </w:r>
    </w:p>
    <w:p w14:paraId="588C4E56" w14:textId="6BC70325" w:rsidR="005A0A34" w:rsidRPr="00CC2707" w:rsidRDefault="005A0A34" w:rsidP="00EB19BF">
      <w:pPr>
        <w:tabs>
          <w:tab w:val="left" w:pos="3544"/>
          <w:tab w:val="left" w:pos="3969"/>
          <w:tab w:val="left" w:pos="6237"/>
          <w:tab w:val="left" w:pos="6663"/>
          <w:tab w:val="left" w:pos="8080"/>
          <w:tab w:val="left" w:pos="8505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Wohnen im gleichen Haushalt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r w:rsidRPr="00CC2707">
        <w:rPr>
          <w:rFonts w:ascii="DIN Next LT Pro Light" w:hAnsi="DIN Next LT Pro Light" w:cs="Arial"/>
        </w:rPr>
        <w:tab/>
        <w:t>ja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r w:rsidRPr="00CC2707">
        <w:rPr>
          <w:rFonts w:ascii="DIN Next LT Pro Light" w:hAnsi="DIN Next LT Pro Light" w:cs="Arial"/>
        </w:rPr>
        <w:tab/>
        <w:t>nein</w:t>
      </w:r>
    </w:p>
    <w:p w14:paraId="4224B595" w14:textId="77777777" w:rsidR="00987506" w:rsidRPr="00CC2707" w:rsidRDefault="009B0AEC" w:rsidP="00EB19BF">
      <w:pPr>
        <w:tabs>
          <w:tab w:val="left" w:pos="3544"/>
          <w:tab w:val="left" w:pos="4395"/>
          <w:tab w:val="left" w:pos="6120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Anzahl Geschwister</w:t>
      </w:r>
      <w:r w:rsidRPr="00CC2707">
        <w:rPr>
          <w:rFonts w:ascii="DIN Next LT Pro Light" w:hAnsi="DIN Next LT Pro Light" w:cs="Arial"/>
        </w:rPr>
        <w:tab/>
      </w:r>
      <w:r w:rsidR="001D0389" w:rsidRPr="00CC2707">
        <w:rPr>
          <w:rFonts w:ascii="DIN Next LT Pro Light" w:hAnsi="DIN Next LT Pro Light" w:cs="Arial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7" w:name="Text11"/>
      <w:r w:rsidR="001D0389" w:rsidRPr="00CC2707">
        <w:rPr>
          <w:rFonts w:ascii="DIN Next LT Pro Light" w:hAnsi="DIN Next LT Pro Light" w:cs="Arial"/>
          <w:u w:val="single"/>
        </w:rPr>
        <w:instrText xml:space="preserve"> FORMTEXT </w:instrText>
      </w:r>
      <w:r w:rsidR="001D0389" w:rsidRPr="00CC2707">
        <w:rPr>
          <w:rFonts w:ascii="DIN Next LT Pro Light" w:hAnsi="DIN Next LT Pro Light" w:cs="Arial"/>
          <w:u w:val="single"/>
        </w:rPr>
      </w:r>
      <w:r w:rsidR="001D0389" w:rsidRPr="00CC2707">
        <w:rPr>
          <w:rFonts w:ascii="DIN Next LT Pro Light" w:hAnsi="DIN Next LT Pro Light" w:cs="Arial"/>
          <w:u w:val="single"/>
        </w:rPr>
        <w:fldChar w:fldCharType="separate"/>
      </w:r>
      <w:r w:rsidR="001D0389" w:rsidRPr="00CC2707">
        <w:rPr>
          <w:rFonts w:ascii="DIN Next LT Pro Light" w:hAnsi="DIN Next LT Pro Light" w:cs="Arial"/>
          <w:noProof/>
          <w:u w:val="single"/>
        </w:rPr>
        <w:t> </w:t>
      </w:r>
      <w:r w:rsidR="001D0389" w:rsidRPr="00CC2707">
        <w:rPr>
          <w:rFonts w:ascii="DIN Next LT Pro Light" w:hAnsi="DIN Next LT Pro Light" w:cs="Arial"/>
          <w:noProof/>
          <w:u w:val="single"/>
        </w:rPr>
        <w:t> </w:t>
      </w:r>
      <w:r w:rsidR="001D0389" w:rsidRPr="00CC2707">
        <w:rPr>
          <w:rFonts w:ascii="DIN Next LT Pro Light" w:hAnsi="DIN Next LT Pro Light" w:cs="Arial"/>
          <w:noProof/>
          <w:u w:val="single"/>
        </w:rPr>
        <w:t> </w:t>
      </w:r>
      <w:r w:rsidR="001D0389" w:rsidRPr="00CC2707">
        <w:rPr>
          <w:rFonts w:ascii="DIN Next LT Pro Light" w:hAnsi="DIN Next LT Pro Light" w:cs="Arial"/>
          <w:noProof/>
          <w:u w:val="single"/>
        </w:rPr>
        <w:t> </w:t>
      </w:r>
      <w:r w:rsidR="001D0389" w:rsidRPr="00CC2707">
        <w:rPr>
          <w:rFonts w:ascii="DIN Next LT Pro Light" w:hAnsi="DIN Next LT Pro Light" w:cs="Arial"/>
          <w:noProof/>
          <w:u w:val="single"/>
        </w:rPr>
        <w:t> </w:t>
      </w:r>
      <w:r w:rsidR="001D0389" w:rsidRPr="00CC2707">
        <w:rPr>
          <w:rFonts w:ascii="DIN Next LT Pro Light" w:hAnsi="DIN Next LT Pro Light" w:cs="Arial"/>
          <w:u w:val="single"/>
        </w:rPr>
        <w:fldChar w:fldCharType="end"/>
      </w:r>
      <w:bookmarkEnd w:id="7"/>
      <w:r w:rsidRPr="00CC2707">
        <w:rPr>
          <w:rFonts w:ascii="DIN Next LT Pro Light" w:hAnsi="DIN Next LT Pro Light" w:cs="Arial"/>
        </w:rPr>
        <w:tab/>
        <w:t>Jahrgänge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tab/>
      </w:r>
    </w:p>
    <w:p w14:paraId="1556F7AA" w14:textId="77777777" w:rsidR="009225FC" w:rsidRPr="00CC2707" w:rsidRDefault="009225FC" w:rsidP="009225FC">
      <w:pPr>
        <w:tabs>
          <w:tab w:val="left" w:pos="3261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Bei Berufstätigkeit: Name und Telefonnummer der Bezugsperson</w:t>
      </w:r>
    </w:p>
    <w:p w14:paraId="4467E2C4" w14:textId="77777777" w:rsidR="009225FC" w:rsidRPr="00CC2707" w:rsidRDefault="009225FC" w:rsidP="005A0A34">
      <w:pPr>
        <w:tabs>
          <w:tab w:val="left" w:leader="underscore" w:pos="9356"/>
        </w:tabs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607340E8" w14:textId="77777777" w:rsidR="009B0AEC" w:rsidRPr="00CC2707" w:rsidRDefault="009B0AEC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408DFDF7" w14:textId="77777777" w:rsidR="009225FC" w:rsidRPr="00CC2707" w:rsidRDefault="0073445E" w:rsidP="009778C5">
      <w:pPr>
        <w:tabs>
          <w:tab w:val="left" w:pos="0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Krankheiten, Allergien, Therapien</w:t>
      </w:r>
      <w:r w:rsidR="009B0AEC" w:rsidRPr="00CC2707">
        <w:rPr>
          <w:rFonts w:ascii="DIN Next LT Pro Light" w:hAnsi="DIN Next LT Pro Light" w:cs="Arial"/>
        </w:rPr>
        <w:tab/>
      </w:r>
    </w:p>
    <w:p w14:paraId="2254C5F9" w14:textId="77777777" w:rsidR="009778C5" w:rsidRPr="00CC2707" w:rsidRDefault="009778C5" w:rsidP="005A0A34">
      <w:pPr>
        <w:tabs>
          <w:tab w:val="left" w:pos="0"/>
          <w:tab w:val="left" w:leader="underscore" w:pos="9356"/>
        </w:tabs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293BA1BF" w14:textId="77777777" w:rsidR="00E25077" w:rsidRPr="00CC2707" w:rsidRDefault="00987506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6FB8F061" w14:textId="77777777" w:rsidR="00987506" w:rsidRPr="00CC2707" w:rsidRDefault="009225FC" w:rsidP="009225FC">
      <w:pPr>
        <w:tabs>
          <w:tab w:val="left" w:pos="709"/>
          <w:tab w:val="left" w:pos="3544"/>
          <w:tab w:val="left" w:leader="underscore" w:pos="9356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18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8"/>
      <w:r w:rsidR="00E25077" w:rsidRPr="00CC2707">
        <w:rPr>
          <w:rFonts w:ascii="DIN Next LT Pro Light" w:hAnsi="DIN Next LT Pro Light" w:cs="Arial"/>
        </w:rPr>
        <w:tab/>
      </w:r>
      <w:r w:rsidR="00C10821" w:rsidRPr="00CC2707">
        <w:rPr>
          <w:rFonts w:ascii="DIN Next LT Pro Light" w:hAnsi="DIN Next LT Pro Light" w:cs="Arial"/>
        </w:rPr>
        <w:t>Spielgruppe besucht bei</w:t>
      </w:r>
      <w:r w:rsidRPr="00CC2707">
        <w:rPr>
          <w:rFonts w:ascii="DIN Next LT Pro Light" w:hAnsi="DIN Next LT Pro Light" w:cs="Arial"/>
        </w:rPr>
        <w:tab/>
      </w:r>
      <w:r w:rsidR="009B0AEC" w:rsidRPr="00CC2707">
        <w:rPr>
          <w:rFonts w:ascii="DIN Next LT Pro Light" w:hAnsi="DIN Next LT Pro Light" w:cs="Arial"/>
        </w:rPr>
        <w:tab/>
      </w:r>
    </w:p>
    <w:p w14:paraId="24EAAAD5" w14:textId="5784E90F" w:rsidR="00A842AB" w:rsidRDefault="009225FC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20EDC08A" w14:textId="230F83B1" w:rsidR="00A842AB" w:rsidRDefault="00A842AB">
      <w:pPr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b/>
          <w:sz w:val="20"/>
          <w:szCs w:val="20"/>
        </w:rPr>
        <w:t>Weitere Angaben auf der Rückseite</w:t>
      </w:r>
      <w:r>
        <w:rPr>
          <w:rFonts w:ascii="DIN Next LT Pro Light" w:hAnsi="DIN Next LT Pro Light" w:cs="Arial"/>
          <w:color w:val="E36C0A" w:themeColor="accent6" w:themeShade="BF"/>
        </w:rPr>
        <w:t xml:space="preserve"> </w:t>
      </w:r>
      <w:r>
        <w:rPr>
          <w:rFonts w:ascii="DIN Next LT Pro Light" w:hAnsi="DIN Next LT Pro Light" w:cs="Arial"/>
          <w:color w:val="E36C0A" w:themeColor="accent6" w:themeShade="BF"/>
        </w:rPr>
        <w:br w:type="page"/>
      </w:r>
    </w:p>
    <w:p w14:paraId="59A86EF1" w14:textId="77777777" w:rsidR="00987506" w:rsidRPr="00CC2707" w:rsidRDefault="00987506" w:rsidP="009225FC">
      <w:pPr>
        <w:spacing w:after="120"/>
        <w:rPr>
          <w:rFonts w:ascii="DIN Next LT Pro Light" w:hAnsi="DIN Next LT Pro Light" w:cs="Arial"/>
          <w:b/>
        </w:rPr>
      </w:pPr>
      <w:r w:rsidRPr="00CC2707">
        <w:rPr>
          <w:rFonts w:ascii="DIN Next LT Pro Light" w:hAnsi="DIN Next LT Pro Light" w:cs="Arial"/>
          <w:b/>
        </w:rPr>
        <w:lastRenderedPageBreak/>
        <w:t>Deutschkenntnisse bei Fremdsprachigkeit</w:t>
      </w:r>
    </w:p>
    <w:p w14:paraId="2DB4EAEB" w14:textId="77777777" w:rsidR="00987506" w:rsidRPr="00CC2707" w:rsidRDefault="00EB19BF" w:rsidP="00EB19BF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after="6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Vater</w:t>
      </w:r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Kontrollkästchen10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9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keine</w:t>
      </w:r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1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10"/>
      <w:r w:rsidR="001A5E32" w:rsidRPr="00CC2707">
        <w:rPr>
          <w:rFonts w:ascii="DIN Next LT Pro Light" w:hAnsi="DIN Next LT Pro Light" w:cs="Arial"/>
        </w:rPr>
        <w:tab/>
      </w:r>
      <w:proofErr w:type="spellStart"/>
      <w:r w:rsidR="00987506" w:rsidRPr="00CC2707">
        <w:rPr>
          <w:rFonts w:ascii="DIN Next LT Pro Light" w:hAnsi="DIN Next LT Pro Light" w:cs="Arial"/>
        </w:rPr>
        <w:t>mittel</w:t>
      </w:r>
      <w:proofErr w:type="spellEnd"/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2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11"/>
      <w:r w:rsidR="00987506" w:rsidRPr="00CC2707">
        <w:rPr>
          <w:rFonts w:ascii="DIN Next LT Pro Light" w:hAnsi="DIN Next LT Pro Light" w:cs="Arial"/>
        </w:rPr>
        <w:tab/>
        <w:t>gut</w:t>
      </w:r>
    </w:p>
    <w:p w14:paraId="10A50B45" w14:textId="77777777" w:rsidR="00EB19BF" w:rsidRPr="00CC2707" w:rsidRDefault="00EB19BF" w:rsidP="00EB19BF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after="6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Mutter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r w:rsidRPr="00CC2707">
        <w:rPr>
          <w:rFonts w:ascii="DIN Next LT Pro Light" w:hAnsi="DIN Next LT Pro Light" w:cs="Arial"/>
        </w:rPr>
        <w:tab/>
        <w:t>keine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r w:rsidRPr="00CC2707">
        <w:rPr>
          <w:rFonts w:ascii="DIN Next LT Pro Light" w:hAnsi="DIN Next LT Pro Light" w:cs="Arial"/>
        </w:rPr>
        <w:tab/>
        <w:t>mittel</w:t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r w:rsidRPr="00CC2707">
        <w:rPr>
          <w:rFonts w:ascii="DIN Next LT Pro Light" w:hAnsi="DIN Next LT Pro Light" w:cs="Arial"/>
        </w:rPr>
        <w:tab/>
        <w:t>gut</w:t>
      </w:r>
    </w:p>
    <w:p w14:paraId="26AE1E00" w14:textId="77777777" w:rsidR="00987506" w:rsidRPr="00CC2707" w:rsidRDefault="00EB19BF" w:rsidP="00374587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Kind</w:t>
      </w:r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Kontrollkästchen13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12"/>
      <w:r w:rsidR="001A5E32" w:rsidRPr="00CC2707">
        <w:rPr>
          <w:rFonts w:ascii="DIN Next LT Pro Light" w:hAnsi="DIN Next LT Pro Light" w:cs="Arial"/>
        </w:rPr>
        <w:tab/>
      </w:r>
      <w:r w:rsidR="00987506" w:rsidRPr="00CC2707">
        <w:rPr>
          <w:rFonts w:ascii="DIN Next LT Pro Light" w:hAnsi="DIN Next LT Pro Light" w:cs="Arial"/>
        </w:rPr>
        <w:t>keine</w:t>
      </w:r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4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13"/>
      <w:r w:rsidR="001A5E32" w:rsidRPr="00CC2707">
        <w:rPr>
          <w:rFonts w:ascii="DIN Next LT Pro Light" w:hAnsi="DIN Next LT Pro Light" w:cs="Arial"/>
        </w:rPr>
        <w:tab/>
      </w:r>
      <w:proofErr w:type="spellStart"/>
      <w:r w:rsidR="00987506" w:rsidRPr="00CC2707">
        <w:rPr>
          <w:rFonts w:ascii="DIN Next LT Pro Light" w:hAnsi="DIN Next LT Pro Light" w:cs="Arial"/>
        </w:rPr>
        <w:t>mittel</w:t>
      </w:r>
      <w:proofErr w:type="spellEnd"/>
      <w:r w:rsidR="00987506" w:rsidRPr="00CC2707">
        <w:rPr>
          <w:rFonts w:ascii="DIN Next LT Pro Light" w:hAnsi="DIN Next LT Pro Light" w:cs="Arial"/>
        </w:rPr>
        <w:tab/>
      </w:r>
      <w:r w:rsidR="003F5D3C" w:rsidRPr="00CC2707">
        <w:rPr>
          <w:rFonts w:ascii="DIN Next LT Pro Light" w:hAnsi="DIN Next LT Pro Light" w:cs="Arial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5"/>
      <w:r w:rsidR="003F5D3C"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="003F5D3C" w:rsidRPr="00CC2707">
        <w:rPr>
          <w:rFonts w:ascii="DIN Next LT Pro Light" w:hAnsi="DIN Next LT Pro Light" w:cs="Arial"/>
        </w:rPr>
        <w:fldChar w:fldCharType="end"/>
      </w:r>
      <w:bookmarkEnd w:id="14"/>
      <w:r w:rsidR="001A5E32" w:rsidRPr="00CC2707">
        <w:rPr>
          <w:rFonts w:ascii="DIN Next LT Pro Light" w:hAnsi="DIN Next LT Pro Light" w:cs="Arial"/>
        </w:rPr>
        <w:tab/>
        <w:t>gut</w:t>
      </w:r>
    </w:p>
    <w:p w14:paraId="00C1A7DE" w14:textId="77777777" w:rsidR="009B0AEC" w:rsidRPr="00CC2707" w:rsidRDefault="009B0AEC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2051962A" w14:textId="253BE60F" w:rsidR="00AB7CCC" w:rsidRPr="00CC2707" w:rsidRDefault="00AB7CCC" w:rsidP="00374587">
      <w:pPr>
        <w:spacing w:after="120"/>
        <w:rPr>
          <w:rFonts w:ascii="DIN Next LT Pro Light" w:hAnsi="DIN Next LT Pro Light" w:cs="Arial"/>
          <w:b/>
        </w:rPr>
      </w:pPr>
      <w:r w:rsidRPr="00CC2707">
        <w:rPr>
          <w:rFonts w:ascii="DIN Next LT Pro Light" w:hAnsi="DIN Next LT Pro Light" w:cs="Arial"/>
          <w:b/>
        </w:rPr>
        <w:t>Klasseneinteilung bei Geschwistern</w:t>
      </w:r>
    </w:p>
    <w:p w14:paraId="74FA8AAB" w14:textId="77777777" w:rsidR="00AB7CCC" w:rsidRPr="00CC2707" w:rsidRDefault="00AB7CCC" w:rsidP="00374587">
      <w:pPr>
        <w:tabs>
          <w:tab w:val="left" w:pos="3261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Wir wünschen, dass unsere Kinder</w:t>
      </w:r>
    </w:p>
    <w:p w14:paraId="4AA6BD6A" w14:textId="77777777" w:rsidR="00AB7CCC" w:rsidRPr="00CC2707" w:rsidRDefault="003F5D3C" w:rsidP="009A6B8A">
      <w:pPr>
        <w:tabs>
          <w:tab w:val="left" w:pos="540"/>
          <w:tab w:val="left" w:pos="4253"/>
          <w:tab w:val="left" w:pos="486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6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15"/>
      <w:r w:rsidR="00AB7CCC" w:rsidRPr="00CC2707">
        <w:rPr>
          <w:rFonts w:ascii="DIN Next LT Pro Light" w:hAnsi="DIN Next LT Pro Light" w:cs="Arial"/>
        </w:rPr>
        <w:tab/>
        <w:t>dieselbe Klasse besuchen</w:t>
      </w:r>
      <w:r w:rsidR="00AB7CCC"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7"/>
      <w:r w:rsidRPr="00CC2707">
        <w:rPr>
          <w:rFonts w:ascii="DIN Next LT Pro Light" w:hAnsi="DIN Next LT Pro Light" w:cs="Arial"/>
        </w:rPr>
        <w:instrText xml:space="preserve"> FORMCHECKBOX </w:instrText>
      </w:r>
      <w:r w:rsidR="00D65B3E">
        <w:rPr>
          <w:rFonts w:ascii="DIN Next LT Pro Light" w:hAnsi="DIN Next LT Pro Light" w:cs="Arial"/>
        </w:rPr>
      </w:r>
      <w:r w:rsidR="00D65B3E">
        <w:rPr>
          <w:rFonts w:ascii="DIN Next LT Pro Light" w:hAnsi="DIN Next LT Pro Light" w:cs="Arial"/>
        </w:rPr>
        <w:fldChar w:fldCharType="separate"/>
      </w:r>
      <w:r w:rsidRPr="00CC2707">
        <w:rPr>
          <w:rFonts w:ascii="DIN Next LT Pro Light" w:hAnsi="DIN Next LT Pro Light" w:cs="Arial"/>
        </w:rPr>
        <w:fldChar w:fldCharType="end"/>
      </w:r>
      <w:bookmarkEnd w:id="16"/>
      <w:r w:rsidR="00231EF1" w:rsidRPr="00CC2707">
        <w:rPr>
          <w:rFonts w:ascii="DIN Next LT Pro Light" w:hAnsi="DIN Next LT Pro Light" w:cs="Arial"/>
        </w:rPr>
        <w:tab/>
      </w:r>
      <w:r w:rsidR="00AB7CCC" w:rsidRPr="00CC2707">
        <w:rPr>
          <w:rFonts w:ascii="DIN Next LT Pro Light" w:hAnsi="DIN Next LT Pro Light" w:cs="Arial"/>
        </w:rPr>
        <w:t>in verschiedene Klassen eingeteilt werden</w:t>
      </w:r>
    </w:p>
    <w:p w14:paraId="79BD7454" w14:textId="77777777" w:rsidR="009A6B8A" w:rsidRPr="00A842AB" w:rsidRDefault="009A6B8A" w:rsidP="008860A5">
      <w:pPr>
        <w:tabs>
          <w:tab w:val="left" w:pos="540"/>
          <w:tab w:val="left" w:pos="4253"/>
          <w:tab w:val="left" w:pos="4860"/>
        </w:tabs>
        <w:spacing w:after="60"/>
        <w:rPr>
          <w:rFonts w:ascii="DIN Next LT Pro Light" w:hAnsi="DIN Next LT Pro Light" w:cs="Arial"/>
        </w:rPr>
      </w:pPr>
      <w:r w:rsidRPr="00A842AB">
        <w:rPr>
          <w:rFonts w:ascii="DIN Next LT Pro Light" w:hAnsi="DIN Next LT Pro Light" w:cs="Arial"/>
        </w:rPr>
        <w:t xml:space="preserve">Andere Einteilungswünsche können </w:t>
      </w:r>
      <w:r w:rsidR="005D155C" w:rsidRPr="00A842AB">
        <w:rPr>
          <w:rFonts w:ascii="DIN Next LT Pro Light" w:hAnsi="DIN Next LT Pro Light" w:cs="Arial"/>
          <w:b/>
        </w:rPr>
        <w:t>nicht</w:t>
      </w:r>
      <w:r w:rsidRPr="00A842AB">
        <w:rPr>
          <w:rFonts w:ascii="DIN Next LT Pro Light" w:hAnsi="DIN Next LT Pro Light" w:cs="Arial"/>
        </w:rPr>
        <w:t xml:space="preserve"> berücksichtigt werden.</w:t>
      </w:r>
    </w:p>
    <w:p w14:paraId="7424BF23" w14:textId="77777777" w:rsidR="009B0AEC" w:rsidRPr="00CC2707" w:rsidRDefault="009B0AEC" w:rsidP="00FA3E78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40C58F09" w14:textId="77777777" w:rsidR="00AB7CCC" w:rsidRPr="00CC2707" w:rsidRDefault="00AB7CCC" w:rsidP="00374587">
      <w:pPr>
        <w:spacing w:after="120"/>
        <w:rPr>
          <w:rFonts w:ascii="DIN Next LT Pro Light" w:hAnsi="DIN Next LT Pro Light" w:cs="Arial"/>
          <w:b/>
        </w:rPr>
      </w:pPr>
      <w:r w:rsidRPr="00CC2707">
        <w:rPr>
          <w:rFonts w:ascii="DIN Next LT Pro Light" w:hAnsi="DIN Next LT Pro Light" w:cs="Arial"/>
          <w:b/>
        </w:rPr>
        <w:t>Patrouillendienst</w:t>
      </w:r>
    </w:p>
    <w:p w14:paraId="760D26B4" w14:textId="17BAFB77" w:rsidR="00B671EE" w:rsidRPr="00CC2707" w:rsidRDefault="00BE5E92" w:rsidP="008860A5">
      <w:pPr>
        <w:tabs>
          <w:tab w:val="left" w:pos="3261"/>
        </w:tabs>
        <w:spacing w:after="6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Der Schulweg gehört in den Verantwortungsbereich der Eltern. Für diejenigen Kinder von Bützberg, die die Hauptstrasse üb</w:t>
      </w:r>
      <w:r w:rsidR="001D0389" w:rsidRPr="00CC2707">
        <w:rPr>
          <w:rFonts w:ascii="DIN Next LT Pro Light" w:hAnsi="DIN Next LT Pro Light" w:cs="Arial"/>
        </w:rPr>
        <w:t>er</w:t>
      </w:r>
      <w:r w:rsidRPr="00CC2707">
        <w:rPr>
          <w:rFonts w:ascii="DIN Next LT Pro Light" w:hAnsi="DIN Next LT Pro Light" w:cs="Arial"/>
        </w:rPr>
        <w:t xml:space="preserve">queren müssen, </w:t>
      </w:r>
      <w:r w:rsidR="00B671EE" w:rsidRPr="00CC2707">
        <w:rPr>
          <w:rFonts w:ascii="DIN Next LT Pro Light" w:hAnsi="DIN Next LT Pro Light" w:cs="Arial"/>
        </w:rPr>
        <w:t xml:space="preserve">organisieren die Eltern jeweils einen Patrouillendienst. </w:t>
      </w:r>
      <w:r w:rsidR="00BA18D0" w:rsidRPr="00CC2707">
        <w:rPr>
          <w:rFonts w:ascii="DIN Next LT Pro Light" w:hAnsi="DIN Next LT Pro Light" w:cs="Arial"/>
        </w:rPr>
        <w:t xml:space="preserve">Verantwortlich ist Frau </w:t>
      </w:r>
      <w:r w:rsidR="00ED24CA" w:rsidRPr="00CC2707">
        <w:rPr>
          <w:rFonts w:ascii="DIN Next LT Pro Light" w:hAnsi="DIN Next LT Pro Light" w:cs="Arial"/>
        </w:rPr>
        <w:t>Nadine von Arx</w:t>
      </w:r>
      <w:r w:rsidR="00BA18D0" w:rsidRPr="00CC2707">
        <w:rPr>
          <w:rFonts w:ascii="DIN Next LT Pro Light" w:hAnsi="DIN Next LT Pro Light" w:cs="Arial"/>
        </w:rPr>
        <w:t xml:space="preserve">, Tel. </w:t>
      </w:r>
      <w:r w:rsidR="00ED24CA" w:rsidRPr="00CC2707">
        <w:rPr>
          <w:rFonts w:ascii="DIN Next LT Pro Light" w:hAnsi="DIN Next LT Pro Light" w:cs="Arial"/>
        </w:rPr>
        <w:t>079/473 39 06</w:t>
      </w:r>
      <w:r w:rsidR="00BA18D0" w:rsidRPr="00CC2707">
        <w:rPr>
          <w:rFonts w:ascii="DIN Next LT Pro Light" w:hAnsi="DIN Next LT Pro Light" w:cs="Arial"/>
        </w:rPr>
        <w:t>. Die betroffenen Eltern werden zu gegebener Zeit informiert.</w:t>
      </w:r>
    </w:p>
    <w:p w14:paraId="7192D0CE" w14:textId="77777777" w:rsidR="009B0AEC" w:rsidRPr="00CC2707" w:rsidRDefault="009B0AEC" w:rsidP="00A842AB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28617423" w14:textId="77777777" w:rsidR="00AB7CCC" w:rsidRPr="00CC2707" w:rsidRDefault="00AB7CCC" w:rsidP="00374587">
      <w:pPr>
        <w:spacing w:after="120"/>
        <w:rPr>
          <w:rFonts w:ascii="DIN Next LT Pro Light" w:hAnsi="DIN Next LT Pro Light" w:cs="Arial"/>
          <w:b/>
        </w:rPr>
      </w:pPr>
      <w:r w:rsidRPr="00CC2707">
        <w:rPr>
          <w:rFonts w:ascii="DIN Next LT Pro Light" w:hAnsi="DIN Next LT Pro Light" w:cs="Arial"/>
          <w:b/>
        </w:rPr>
        <w:t>Bemerkungen</w:t>
      </w:r>
    </w:p>
    <w:p w14:paraId="3DB11B96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4E7C1E29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0A9DEE7A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67D28127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11B1B646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69AA4DA1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45710E27" w14:textId="77777777" w:rsidR="007A1F1D" w:rsidRPr="00CC2707" w:rsidRDefault="007A1F1D" w:rsidP="00374587">
      <w:pPr>
        <w:tabs>
          <w:tab w:val="left" w:pos="0"/>
          <w:tab w:val="left" w:leader="dot" w:pos="9000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ab/>
      </w:r>
    </w:p>
    <w:p w14:paraId="1D38C0E4" w14:textId="77777777" w:rsidR="00F70346" w:rsidRPr="00CC2707" w:rsidRDefault="007A1F1D" w:rsidP="00FA3E78">
      <w:pPr>
        <w:tabs>
          <w:tab w:val="right" w:leader="underscore" w:pos="9639"/>
        </w:tabs>
        <w:spacing w:before="120" w:after="120"/>
        <w:rPr>
          <w:rFonts w:ascii="DIN Next LT Pro Light" w:hAnsi="DIN Next LT Pro Light" w:cs="Arial"/>
          <w:color w:val="E36C0A" w:themeColor="accent6" w:themeShade="BF"/>
        </w:rPr>
      </w:pPr>
      <w:r w:rsidRPr="00CC2707">
        <w:rPr>
          <w:rFonts w:ascii="DIN Next LT Pro Light" w:hAnsi="DIN Next LT Pro Light" w:cs="Arial"/>
          <w:color w:val="E36C0A" w:themeColor="accent6" w:themeShade="BF"/>
        </w:rPr>
        <w:tab/>
      </w:r>
    </w:p>
    <w:p w14:paraId="254CB2B0" w14:textId="77777777" w:rsidR="00B54976" w:rsidRPr="00CC2707" w:rsidRDefault="00B54976" w:rsidP="00374587">
      <w:pPr>
        <w:tabs>
          <w:tab w:val="left" w:leader="underscore" w:pos="9072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>Die Unterzeichnenden bestätigen mit ihrer Unterschrift die Richtigkeit der oben gemachten Angaben.</w:t>
      </w:r>
    </w:p>
    <w:p w14:paraId="0A6FC4D6" w14:textId="77777777" w:rsidR="00987506" w:rsidRPr="00CC2707" w:rsidRDefault="007A1F1D" w:rsidP="00FA3E78">
      <w:pPr>
        <w:tabs>
          <w:tab w:val="left" w:pos="4253"/>
        </w:tabs>
        <w:spacing w:after="24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</w:rPr>
        <w:t xml:space="preserve">Datum </w:t>
      </w:r>
      <w:r w:rsidRPr="00CC2707">
        <w:rPr>
          <w:rFonts w:ascii="DIN Next LT Pro Light" w:hAnsi="DIN Next LT Pro Light" w:cs="Arial"/>
        </w:rPr>
        <w:tab/>
        <w:t>Unterschrift</w:t>
      </w:r>
      <w:r w:rsidR="00FA3E78" w:rsidRPr="00CC2707">
        <w:rPr>
          <w:rFonts w:ascii="DIN Next LT Pro Light" w:hAnsi="DIN Next LT Pro Light" w:cs="Arial"/>
        </w:rPr>
        <w:t>/en</w:t>
      </w:r>
    </w:p>
    <w:p w14:paraId="7CDEF05F" w14:textId="77777777" w:rsidR="007A1F1D" w:rsidRPr="00CC2707" w:rsidRDefault="007A1F1D" w:rsidP="00FA3E78">
      <w:pPr>
        <w:tabs>
          <w:tab w:val="left" w:pos="0"/>
          <w:tab w:val="left" w:pos="2835"/>
          <w:tab w:val="left" w:pos="4253"/>
          <w:tab w:val="left" w:leader="underscore" w:pos="9000"/>
          <w:tab w:val="left" w:pos="9072"/>
        </w:tabs>
        <w:spacing w:after="120"/>
        <w:rPr>
          <w:rFonts w:ascii="DIN Next LT Pro Light" w:hAnsi="DIN Next LT Pro Light" w:cs="Arial"/>
        </w:rPr>
      </w:pPr>
      <w:r w:rsidRPr="00CC2707">
        <w:rPr>
          <w:rFonts w:ascii="DIN Next LT Pro Light" w:hAnsi="DIN Next LT Pro Light" w:cs="Arial"/>
          <w:u w:val="single"/>
        </w:rPr>
        <w:tab/>
      </w:r>
      <w:r w:rsidRPr="00CC2707">
        <w:rPr>
          <w:rFonts w:ascii="DIN Next LT Pro Light" w:hAnsi="DIN Next LT Pro Light" w:cs="Arial"/>
        </w:rPr>
        <w:tab/>
      </w:r>
      <w:r w:rsidRPr="00CC2707">
        <w:rPr>
          <w:rFonts w:ascii="DIN Next LT Pro Light" w:hAnsi="DIN Next LT Pro Light" w:cs="Arial"/>
        </w:rPr>
        <w:tab/>
      </w:r>
    </w:p>
    <w:sectPr w:rsidR="007A1F1D" w:rsidRPr="00CC2707" w:rsidSect="00EB19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43" w:right="851" w:bottom="284" w:left="1134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AF6F6" w14:textId="77777777" w:rsidR="00FF2F33" w:rsidRDefault="00FF2F33">
      <w:r>
        <w:separator/>
      </w:r>
    </w:p>
  </w:endnote>
  <w:endnote w:type="continuationSeparator" w:id="0">
    <w:p w14:paraId="502F9BF7" w14:textId="77777777" w:rsidR="00FF2F33" w:rsidRDefault="00FF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78510" w14:textId="77777777" w:rsidR="00A842AB" w:rsidRDefault="00A842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44529" w14:textId="052B381B" w:rsidR="003A69BB" w:rsidRPr="00A842AB" w:rsidRDefault="003A69BB" w:rsidP="003A69BB">
    <w:pPr>
      <w:pStyle w:val="Fu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536"/>
        <w:tab w:val="left" w:pos="5387"/>
      </w:tabs>
      <w:rPr>
        <w:rFonts w:ascii="DIN Next LT Pro Light" w:hAnsi="DIN Next LT Pro Light" w:cs="Arial"/>
      </w:rPr>
    </w:pPr>
    <w:r w:rsidRPr="00A842AB">
      <w:rPr>
        <w:rFonts w:ascii="DIN Next LT Pro Light" w:hAnsi="DIN Next LT Pro Light" w:cs="Arial"/>
      </w:rPr>
      <w:t xml:space="preserve">Bis am </w:t>
    </w:r>
    <w:r w:rsidR="00C10821" w:rsidRPr="00A842AB">
      <w:rPr>
        <w:rFonts w:ascii="DIN Next LT Pro Light" w:hAnsi="DIN Next LT Pro Light" w:cs="Arial"/>
        <w:b/>
      </w:rPr>
      <w:t>1</w:t>
    </w:r>
    <w:r w:rsidR="005A0A34" w:rsidRPr="00A842AB">
      <w:rPr>
        <w:rFonts w:ascii="DIN Next LT Pro Light" w:hAnsi="DIN Next LT Pro Light" w:cs="Arial"/>
        <w:b/>
      </w:rPr>
      <w:t>5. März 202</w:t>
    </w:r>
    <w:r w:rsidR="00ED24CA" w:rsidRPr="00A842AB">
      <w:rPr>
        <w:rFonts w:ascii="DIN Next LT Pro Light" w:hAnsi="DIN Next LT Pro Light" w:cs="Arial"/>
        <w:b/>
      </w:rPr>
      <w:t>4</w:t>
    </w:r>
    <w:r w:rsidRPr="00A842AB">
      <w:rPr>
        <w:rFonts w:ascii="DIN Next LT Pro Light" w:hAnsi="DIN Next LT Pro Light" w:cs="Arial"/>
        <w:b/>
      </w:rPr>
      <w:t xml:space="preserve"> </w:t>
    </w:r>
    <w:r w:rsidRPr="00A842AB">
      <w:rPr>
        <w:rFonts w:ascii="DIN Next LT Pro Light" w:hAnsi="DIN Next LT Pro Light" w:cs="Arial"/>
      </w:rPr>
      <w:t>zurücksenden an</w:t>
    </w:r>
    <w:r w:rsidR="00C10821" w:rsidRPr="00A842AB">
      <w:rPr>
        <w:rFonts w:ascii="DIN Next LT Pro Light" w:hAnsi="DIN Next LT Pro Light" w:cs="Arial"/>
      </w:rPr>
      <w:t xml:space="preserve"> </w:t>
    </w:r>
    <w:r w:rsidRPr="00A842AB">
      <w:rPr>
        <w:rFonts w:ascii="DIN Next LT Pro Light" w:hAnsi="DIN Next LT Pro Light" w:cs="Arial"/>
      </w:rPr>
      <w:t xml:space="preserve">Volksschule Thunstetten-Bützberg, Schulsekretariat, </w:t>
    </w:r>
    <w:proofErr w:type="spellStart"/>
    <w:r w:rsidRPr="00A842AB">
      <w:rPr>
        <w:rFonts w:ascii="DIN Next LT Pro Light" w:hAnsi="DIN Next LT Pro Light" w:cs="Arial"/>
      </w:rPr>
      <w:t>Sonnhaldestr</w:t>
    </w:r>
    <w:r w:rsidR="00A852CF" w:rsidRPr="00A842AB">
      <w:rPr>
        <w:rFonts w:ascii="DIN Next LT Pro Light" w:hAnsi="DIN Next LT Pro Light" w:cs="Arial"/>
      </w:rPr>
      <w:t>asse</w:t>
    </w:r>
    <w:proofErr w:type="spellEnd"/>
    <w:r w:rsidRPr="00A842AB">
      <w:rPr>
        <w:rFonts w:ascii="DIN Next LT Pro Light" w:hAnsi="DIN Next LT Pro Light" w:cs="Arial"/>
      </w:rPr>
      <w:t xml:space="preserve"> 14, 4922 Bützberg</w:t>
    </w:r>
    <w:r w:rsidR="00C10821" w:rsidRPr="00A842AB">
      <w:rPr>
        <w:rFonts w:ascii="DIN Next LT Pro Light" w:hAnsi="DIN Next LT Pro Light" w:cs="Arial"/>
      </w:rPr>
      <w:t xml:space="preserve"> oder per Mail an sekretariat@vstb.ch</w:t>
    </w:r>
    <w:r w:rsidR="00284591" w:rsidRPr="00A842AB">
      <w:rPr>
        <w:rFonts w:ascii="DIN Next LT Pro Light" w:hAnsi="DIN Next LT Pro Light" w:cs="Arial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5D2A" w14:textId="77777777" w:rsidR="00A842AB" w:rsidRDefault="00A842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87A48" w14:textId="77777777" w:rsidR="00FF2F33" w:rsidRDefault="00FF2F33">
      <w:r>
        <w:separator/>
      </w:r>
    </w:p>
  </w:footnote>
  <w:footnote w:type="continuationSeparator" w:id="0">
    <w:p w14:paraId="7D36E1C4" w14:textId="77777777" w:rsidR="00FF2F33" w:rsidRDefault="00FF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3DEA" w14:textId="77777777" w:rsidR="00A842AB" w:rsidRDefault="00A842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DC4B" w14:textId="77777777" w:rsidR="003A69BB" w:rsidRPr="003A69BB" w:rsidRDefault="003A69BB">
    <w:pPr>
      <w:pStyle w:val="Kopfzeile"/>
      <w:rPr>
        <w:rFonts w:ascii="Arial" w:hAnsi="Arial" w:cs="Arial"/>
      </w:rPr>
    </w:pPr>
    <w:r>
      <w:tab/>
    </w:r>
    <w:r w:rsidRPr="003A69BB">
      <w:rPr>
        <w:rFonts w:ascii="Arial" w:hAnsi="Arial" w:cs="Arial"/>
      </w:rPr>
      <w:t>- 2 -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DEF1" w14:textId="77777777" w:rsidR="00BE5E92" w:rsidRPr="003A69BB" w:rsidRDefault="001C48F1">
    <w:pPr>
      <w:pStyle w:val="Kopfzeile"/>
      <w:rPr>
        <w:i/>
      </w:rPr>
    </w:pPr>
    <w:r>
      <w:rPr>
        <w:i/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35E30C" wp14:editId="7B540452">
              <wp:simplePos x="0" y="0"/>
              <wp:positionH relativeFrom="column">
                <wp:posOffset>-277495</wp:posOffset>
              </wp:positionH>
              <wp:positionV relativeFrom="paragraph">
                <wp:posOffset>-221615</wp:posOffset>
              </wp:positionV>
              <wp:extent cx="6299835" cy="77724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835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AA22" w14:textId="77777777" w:rsidR="00BE5E92" w:rsidRPr="00A03AD0" w:rsidRDefault="009A6B8A" w:rsidP="00A274CD">
                          <w:pPr>
                            <w:pStyle w:val="berschrift1"/>
                            <w:ind w:left="284"/>
                            <w:rPr>
                              <w:b/>
                              <w:spacing w:val="60"/>
                              <w:sz w:val="34"/>
                              <w:szCs w:val="34"/>
                            </w:rPr>
                          </w:pPr>
                          <w:r>
                            <w:rPr>
                              <w:b/>
                              <w:noProof/>
                              <w:spacing w:val="60"/>
                              <w:sz w:val="34"/>
                              <w:szCs w:val="34"/>
                              <w:lang w:val="de-CH" w:eastAsia="de-CH"/>
                            </w:rPr>
                            <w:drawing>
                              <wp:inline distT="0" distB="0" distL="0" distR="0" wp14:anchorId="73952F9B" wp14:editId="00FBF2C1">
                                <wp:extent cx="6299454" cy="704088"/>
                                <wp:effectExtent l="0" t="0" r="0" b="0"/>
                                <wp:docPr id="1677463477" name="Grafik 16774634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iefkopf vstb_schulleitung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99454" cy="7040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35E3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1.85pt;margin-top:-17.45pt;width:496.0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" filled="f" stroked="f">
              <v:textbox style="mso-fit-shape-to-text:t">
                <w:txbxContent>
                  <w:p w14:paraId="6136AA22" w14:textId="77777777" w:rsidR="00BE5E92" w:rsidRPr="00A03AD0" w:rsidRDefault="009A6B8A" w:rsidP="00A274CD">
                    <w:pPr>
                      <w:pStyle w:val="berschrift1"/>
                      <w:ind w:left="284"/>
                      <w:rPr>
                        <w:b/>
                        <w:spacing w:val="60"/>
                        <w:sz w:val="34"/>
                        <w:szCs w:val="34"/>
                      </w:rPr>
                    </w:pPr>
                    <w:r>
                      <w:rPr>
                        <w:b/>
                        <w:noProof/>
                        <w:spacing w:val="60"/>
                        <w:sz w:val="34"/>
                        <w:szCs w:val="34"/>
                        <w:lang w:val="de-CH" w:eastAsia="de-CH"/>
                      </w:rPr>
                      <w:drawing>
                        <wp:inline distT="0" distB="0" distL="0" distR="0" wp14:anchorId="73952F9B" wp14:editId="00FBF2C1">
                          <wp:extent cx="6299454" cy="704088"/>
                          <wp:effectExtent l="0" t="0" r="0" b="0"/>
                          <wp:docPr id="1677463477" name="Grafik 16774634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iefkopf vstb_schulleitung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99454" cy="7040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5732"/>
    <w:multiLevelType w:val="hybridMultilevel"/>
    <w:tmpl w:val="E56608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946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2gRWXXhXpifHd+MRDKUA5SLye4O/l+QsM3lWcjiITL9Qp8c2EVeN47Fdl0p9GN11ND1vD4dkoohHJuNoKvFuQ==" w:salt="6AVkkJ++ixQ5NSbCLg6e1Q=="/>
  <w:defaultTabStop w:val="709"/>
  <w:autoHyphenation/>
  <w:hyphenationZone w:val="425"/>
  <w:doNotHyphenateCaps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33"/>
    <w:rsid w:val="00066015"/>
    <w:rsid w:val="00094433"/>
    <w:rsid w:val="00094E56"/>
    <w:rsid w:val="000A1BF4"/>
    <w:rsid w:val="00121AFF"/>
    <w:rsid w:val="00151FEE"/>
    <w:rsid w:val="00175DF9"/>
    <w:rsid w:val="0018296A"/>
    <w:rsid w:val="001A5E32"/>
    <w:rsid w:val="001C48F1"/>
    <w:rsid w:val="001D0389"/>
    <w:rsid w:val="001E29B3"/>
    <w:rsid w:val="00231EF1"/>
    <w:rsid w:val="0023298C"/>
    <w:rsid w:val="00266120"/>
    <w:rsid w:val="00284591"/>
    <w:rsid w:val="00286699"/>
    <w:rsid w:val="002A3611"/>
    <w:rsid w:val="002B1F8A"/>
    <w:rsid w:val="002D7D71"/>
    <w:rsid w:val="00303A3E"/>
    <w:rsid w:val="00374587"/>
    <w:rsid w:val="00392456"/>
    <w:rsid w:val="003A69BB"/>
    <w:rsid w:val="003D03C2"/>
    <w:rsid w:val="003E00BE"/>
    <w:rsid w:val="003F5D3C"/>
    <w:rsid w:val="00433E36"/>
    <w:rsid w:val="004511A0"/>
    <w:rsid w:val="004565A9"/>
    <w:rsid w:val="00485D9A"/>
    <w:rsid w:val="00486BC8"/>
    <w:rsid w:val="004D6C0D"/>
    <w:rsid w:val="004E1ADF"/>
    <w:rsid w:val="004E6849"/>
    <w:rsid w:val="004F79F8"/>
    <w:rsid w:val="005263B4"/>
    <w:rsid w:val="00572849"/>
    <w:rsid w:val="005A0A34"/>
    <w:rsid w:val="005D155C"/>
    <w:rsid w:val="005D7329"/>
    <w:rsid w:val="0061137F"/>
    <w:rsid w:val="0064459D"/>
    <w:rsid w:val="006D37FB"/>
    <w:rsid w:val="0073445E"/>
    <w:rsid w:val="00785733"/>
    <w:rsid w:val="007A1F1D"/>
    <w:rsid w:val="007C490D"/>
    <w:rsid w:val="0083577B"/>
    <w:rsid w:val="008860A5"/>
    <w:rsid w:val="008A2AA9"/>
    <w:rsid w:val="008C4DDC"/>
    <w:rsid w:val="008D6A7D"/>
    <w:rsid w:val="009225FC"/>
    <w:rsid w:val="0092720C"/>
    <w:rsid w:val="009637AF"/>
    <w:rsid w:val="009778C5"/>
    <w:rsid w:val="00987506"/>
    <w:rsid w:val="009A40E6"/>
    <w:rsid w:val="009A6B8A"/>
    <w:rsid w:val="009B0AEC"/>
    <w:rsid w:val="009B7FF8"/>
    <w:rsid w:val="00A03AD0"/>
    <w:rsid w:val="00A12A4D"/>
    <w:rsid w:val="00A274CD"/>
    <w:rsid w:val="00A72E4B"/>
    <w:rsid w:val="00A842AB"/>
    <w:rsid w:val="00A852CF"/>
    <w:rsid w:val="00AB7CCC"/>
    <w:rsid w:val="00B47A9C"/>
    <w:rsid w:val="00B54976"/>
    <w:rsid w:val="00B568CF"/>
    <w:rsid w:val="00B671EE"/>
    <w:rsid w:val="00B815CC"/>
    <w:rsid w:val="00BA18D0"/>
    <w:rsid w:val="00BA61E5"/>
    <w:rsid w:val="00BC636C"/>
    <w:rsid w:val="00BE5E92"/>
    <w:rsid w:val="00C10821"/>
    <w:rsid w:val="00C21790"/>
    <w:rsid w:val="00C61E88"/>
    <w:rsid w:val="00C7021A"/>
    <w:rsid w:val="00C7166E"/>
    <w:rsid w:val="00C84D32"/>
    <w:rsid w:val="00CA5A3A"/>
    <w:rsid w:val="00CC2707"/>
    <w:rsid w:val="00CD303D"/>
    <w:rsid w:val="00D21A01"/>
    <w:rsid w:val="00D2765E"/>
    <w:rsid w:val="00D64F82"/>
    <w:rsid w:val="00D65B3E"/>
    <w:rsid w:val="00DC12DC"/>
    <w:rsid w:val="00DE33FB"/>
    <w:rsid w:val="00E071AB"/>
    <w:rsid w:val="00E25077"/>
    <w:rsid w:val="00E355EE"/>
    <w:rsid w:val="00E72DD0"/>
    <w:rsid w:val="00EB19BF"/>
    <w:rsid w:val="00ED24CA"/>
    <w:rsid w:val="00EF477D"/>
    <w:rsid w:val="00F4013F"/>
    <w:rsid w:val="00F644FE"/>
    <w:rsid w:val="00F70346"/>
    <w:rsid w:val="00FA3E78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4:docId w14:val="69D192EE"/>
  <w15:docId w15:val="{BFD1C8E4-9ED7-415C-852E-751B5E57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4013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E5E92"/>
    <w:pPr>
      <w:keepNext/>
      <w:tabs>
        <w:tab w:val="right" w:pos="9639"/>
      </w:tabs>
      <w:outlineLvl w:val="0"/>
    </w:pPr>
    <w:rPr>
      <w:rFonts w:ascii="Arial" w:hAnsi="Arial"/>
      <w:szCs w:val="20"/>
      <w:lang w:val="de-DE"/>
    </w:rPr>
  </w:style>
  <w:style w:type="paragraph" w:styleId="berschrift5">
    <w:name w:val="heading 5"/>
    <w:basedOn w:val="Standard"/>
    <w:next w:val="Standard"/>
    <w:qFormat/>
    <w:rsid w:val="00AB7CCC"/>
    <w:pPr>
      <w:keepNext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jc w:val="center"/>
    </w:pPr>
    <w:rPr>
      <w:b/>
      <w:bCs/>
      <w:sz w:val="36"/>
      <w:u w:val="single"/>
    </w:rPr>
  </w:style>
  <w:style w:type="paragraph" w:styleId="Sprechblasentext">
    <w:name w:val="Balloon Text"/>
    <w:basedOn w:val="Standard"/>
    <w:semiHidden/>
    <w:rsid w:val="0009443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A03A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inderg&#228;r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549CB-F5D9-4181-8534-7BD667A45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Kindergärten.dot</Template>
  <TotalTime>0</TotalTime>
  <Pages>2</Pages>
  <Words>316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für den Kindergarten</vt:lpstr>
    </vt:vector>
  </TitlesOfParts>
  <Company>Thunstetten-Bützberg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für den Kindergarten</dc:title>
  <dc:creator>Schulleitung Volksschule</dc:creator>
  <cp:lastModifiedBy>Beatrix Gränicher</cp:lastModifiedBy>
  <cp:revision>10</cp:revision>
  <cp:lastPrinted>2024-01-09T16:21:00Z</cp:lastPrinted>
  <dcterms:created xsi:type="dcterms:W3CDTF">2022-01-10T15:09:00Z</dcterms:created>
  <dcterms:modified xsi:type="dcterms:W3CDTF">2024-02-05T13:10:00Z</dcterms:modified>
</cp:coreProperties>
</file>