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BE3" w:rsidRPr="00EB361F" w:rsidRDefault="008E5BE3" w:rsidP="00633A62">
      <w:pPr>
        <w:pStyle w:val="Titel"/>
        <w:spacing w:after="60"/>
        <w:jc w:val="left"/>
        <w:rPr>
          <w:rFonts w:asciiTheme="minorHAnsi" w:hAnsiTheme="minorHAnsi" w:cstheme="minorHAnsi"/>
          <w:sz w:val="16"/>
          <w:szCs w:val="16"/>
          <w:u w:val="none"/>
        </w:rPr>
      </w:pPr>
    </w:p>
    <w:p w:rsidR="00987506" w:rsidRPr="00EB361F" w:rsidRDefault="00201E63" w:rsidP="00633A62">
      <w:pPr>
        <w:pStyle w:val="Titel"/>
        <w:jc w:val="left"/>
        <w:rPr>
          <w:rFonts w:asciiTheme="minorHAnsi" w:hAnsiTheme="minorHAnsi" w:cstheme="minorHAnsi"/>
          <w:u w:val="none"/>
        </w:rPr>
      </w:pPr>
      <w:r w:rsidRPr="00EB361F">
        <w:rPr>
          <w:rFonts w:asciiTheme="minorHAnsi" w:hAnsiTheme="minorHAnsi" w:cstheme="minorHAnsi"/>
          <w:u w:val="none"/>
        </w:rPr>
        <w:t>Schülereinschreiben bei Zuzügen</w:t>
      </w:r>
      <w:r w:rsidR="008E5BE3" w:rsidRPr="00EB361F">
        <w:rPr>
          <w:rFonts w:asciiTheme="minorHAnsi" w:hAnsiTheme="minorHAnsi" w:cstheme="minorHAnsi"/>
          <w:u w:val="none"/>
        </w:rPr>
        <w:t xml:space="preserve"> (Kindergarten)</w:t>
      </w:r>
    </w:p>
    <w:p w:rsidR="00485D9A" w:rsidRPr="00EB361F" w:rsidRDefault="00485D9A" w:rsidP="00201E63">
      <w:pPr>
        <w:spacing w:after="120" w:line="360" w:lineRule="atLeast"/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18"/>
        </w:rPr>
        <w:t xml:space="preserve">Bitte Zutreffendes ankreuzen  </w:t>
      </w:r>
      <w:r w:rsidRPr="00EB361F">
        <w:rPr>
          <w:rFonts w:asciiTheme="minorHAnsi" w:hAnsiTheme="minorHAnsi" w:cstheme="minorHAnsi"/>
          <w:sz w:val="22"/>
        </w:rPr>
        <w:t xml:space="preserve"> </w:t>
      </w:r>
      <w:r w:rsidRPr="00EB361F">
        <w:rPr>
          <w:rFonts w:asciiTheme="minorHAnsi" w:hAnsiTheme="minorHAnsi" w:cstheme="minorHAnsi"/>
          <w:sz w:val="22"/>
        </w:rPr>
        <w:fldChar w:fldCharType="begin"/>
      </w:r>
      <w:r w:rsidRPr="00EB361F">
        <w:rPr>
          <w:rFonts w:asciiTheme="minorHAnsi" w:hAnsiTheme="minorHAnsi" w:cstheme="minorHAnsi"/>
          <w:sz w:val="22"/>
        </w:rPr>
        <w:instrText>SYMBOL 196 \f "Symbol"</w:instrText>
      </w:r>
      <w:r w:rsidRPr="00EB361F">
        <w:rPr>
          <w:rFonts w:asciiTheme="minorHAnsi" w:hAnsiTheme="minorHAnsi" w:cstheme="minorHAnsi"/>
          <w:sz w:val="22"/>
        </w:rPr>
        <w:fldChar w:fldCharType="end"/>
      </w:r>
    </w:p>
    <w:p w:rsidR="008E5BE3" w:rsidRPr="00EB361F" w:rsidRDefault="008E5BE3" w:rsidP="00433937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2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EB361F">
        <w:rPr>
          <w:rFonts w:asciiTheme="minorHAnsi" w:hAnsiTheme="minorHAnsi" w:cstheme="minorHAnsi"/>
          <w:sz w:val="22"/>
          <w:szCs w:val="22"/>
        </w:rPr>
        <w:tab/>
        <w:t>für den Kindergartenbesuch von 4 Halbtagen pro Woche</w:t>
      </w:r>
    </w:p>
    <w:p w:rsidR="008E5BE3" w:rsidRPr="00EB361F" w:rsidRDefault="008E5BE3" w:rsidP="00433937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EB361F">
        <w:rPr>
          <w:rFonts w:asciiTheme="minorHAnsi" w:hAnsiTheme="minorHAnsi" w:cstheme="minorHAnsi"/>
          <w:sz w:val="22"/>
          <w:szCs w:val="22"/>
        </w:rPr>
        <w:tab/>
        <w:t>für den Kindergartenbesuch von 6 Halbtagen pro Woche (Vollzeitkindergarten)</w:t>
      </w:r>
    </w:p>
    <w:p w:rsidR="008E5BE3" w:rsidRPr="00EB361F" w:rsidRDefault="008E5BE3" w:rsidP="00633A62">
      <w:pPr>
        <w:tabs>
          <w:tab w:val="left" w:pos="900"/>
          <w:tab w:val="left" w:pos="2268"/>
          <w:tab w:val="left" w:pos="2835"/>
          <w:tab w:val="left" w:pos="4678"/>
          <w:tab w:val="left" w:pos="6237"/>
          <w:tab w:val="left" w:pos="8931"/>
        </w:tabs>
        <w:spacing w:after="8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5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Pr="00EB361F">
        <w:rPr>
          <w:rFonts w:asciiTheme="minorHAnsi" w:hAnsiTheme="minorHAnsi" w:cstheme="minorHAnsi"/>
          <w:sz w:val="22"/>
          <w:szCs w:val="22"/>
        </w:rPr>
        <w:tab/>
        <w:t>Mädchen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6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Pr="00EB361F">
        <w:rPr>
          <w:rFonts w:asciiTheme="minorHAnsi" w:hAnsiTheme="minorHAnsi" w:cstheme="minorHAnsi"/>
          <w:sz w:val="22"/>
          <w:szCs w:val="22"/>
        </w:rPr>
        <w:tab/>
        <w:t>Knabe</w:t>
      </w:r>
      <w:r w:rsidR="00633A62">
        <w:rPr>
          <w:rFonts w:asciiTheme="minorHAnsi" w:hAnsiTheme="minorHAnsi" w:cstheme="minorHAnsi"/>
          <w:sz w:val="22"/>
          <w:szCs w:val="22"/>
        </w:rPr>
        <w:tab/>
        <w:t>Zuzug per</w:t>
      </w:r>
      <w:r w:rsidR="00633A62">
        <w:rPr>
          <w:rFonts w:asciiTheme="minorHAnsi" w:hAnsiTheme="minorHAnsi" w:cstheme="minorHAnsi"/>
          <w:sz w:val="22"/>
          <w:szCs w:val="22"/>
        </w:rPr>
        <w:tab/>
      </w:r>
      <w:r w:rsidR="00633A62" w:rsidRPr="00633A62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175DF9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 xml:space="preserve">Name </w:t>
      </w:r>
      <w:r w:rsidR="00175DF9" w:rsidRPr="00EB361F">
        <w:rPr>
          <w:rFonts w:asciiTheme="minorHAnsi" w:hAnsiTheme="minorHAnsi" w:cstheme="minorHAnsi"/>
          <w:sz w:val="22"/>
          <w:szCs w:val="22"/>
        </w:rPr>
        <w:t>des Kindes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4" w:name="Text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4"/>
      <w:r w:rsidR="00175DF9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175DF9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</w:t>
      </w:r>
      <w:r w:rsidR="00E25077" w:rsidRPr="00EB361F">
        <w:rPr>
          <w:rFonts w:asciiTheme="minorHAnsi" w:hAnsiTheme="minorHAnsi" w:cstheme="minorHAnsi"/>
          <w:sz w:val="22"/>
          <w:szCs w:val="22"/>
        </w:rPr>
        <w:t>/n</w:t>
      </w:r>
      <w:r w:rsidRPr="00EB361F">
        <w:rPr>
          <w:rFonts w:asciiTheme="minorHAnsi" w:hAnsiTheme="minorHAnsi" w:cstheme="minorHAnsi"/>
          <w:sz w:val="22"/>
          <w:szCs w:val="22"/>
        </w:rPr>
        <w:t xml:space="preserve"> des Kindes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5" w:name="Text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5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Default="00BA61E5" w:rsidP="00196112">
      <w:pPr>
        <w:tabs>
          <w:tab w:val="left" w:pos="3420"/>
          <w:tab w:val="left" w:pos="3960"/>
          <w:tab w:val="left" w:pos="4680"/>
          <w:tab w:val="left" w:pos="5040"/>
          <w:tab w:val="left" w:pos="5940"/>
          <w:tab w:val="left" w:pos="6840"/>
          <w:tab w:val="left" w:pos="7020"/>
          <w:tab w:val="left" w:pos="774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Geburtstag</w:t>
      </w:r>
      <w:r w:rsidRPr="00EB361F">
        <w:rPr>
          <w:rFonts w:asciiTheme="minorHAnsi" w:hAnsiTheme="minorHAnsi" w:cstheme="minorHAnsi"/>
          <w:sz w:val="22"/>
          <w:szCs w:val="22"/>
        </w:rPr>
        <w:tab/>
        <w:t>Tag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6" w:name="Text3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6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Monat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7" w:name="Text4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7"/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Jahr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</w:p>
    <w:p w:rsidR="00EB361F" w:rsidRPr="00EB361F" w:rsidRDefault="00EB361F" w:rsidP="00EB361F">
      <w:pPr>
        <w:tabs>
          <w:tab w:val="left" w:pos="3420"/>
          <w:tab w:val="left" w:pos="39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Bisherige Adresse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EB361F">
        <w:rPr>
          <w:rFonts w:ascii="Calibri" w:hAnsi="Calibri" w:cs="Calibri"/>
          <w:sz w:val="22"/>
          <w:szCs w:val="22"/>
          <w:u w:val="single"/>
        </w:rPr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end"/>
      </w:r>
      <w:r w:rsidRPr="00EB361F">
        <w:rPr>
          <w:rFonts w:ascii="Calibri" w:hAnsi="Calibri" w:cs="Calibri"/>
          <w:sz w:val="22"/>
          <w:szCs w:val="22"/>
          <w:u w:val="single"/>
        </w:rPr>
        <w:tab/>
      </w:r>
    </w:p>
    <w:p w:rsidR="00987506" w:rsidRPr="00EB361F" w:rsidRDefault="00EB361F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Neue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Adresse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8" w:name="Text5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8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Telefonnummer</w:t>
      </w:r>
      <w:r w:rsidR="0073445E" w:rsidRPr="00EB361F">
        <w:rPr>
          <w:rFonts w:asciiTheme="minorHAnsi" w:hAnsiTheme="minorHAnsi" w:cstheme="minorHAnsi"/>
          <w:sz w:val="22"/>
          <w:szCs w:val="22"/>
        </w:rPr>
        <w:t xml:space="preserve"> / Natel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9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Heimatort / Staatszugehörigkeit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0" w:name="Text7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0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Muttersprache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1" w:name="Text8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1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Konfession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633A62" w:rsidRPr="00633A62" w:rsidRDefault="00633A62" w:rsidP="00633A62">
      <w:pPr>
        <w:tabs>
          <w:tab w:val="left" w:pos="3420"/>
          <w:tab w:val="left" w:pos="90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633A62">
        <w:rPr>
          <w:rFonts w:ascii="Calibri" w:hAnsi="Calibri" w:cs="Calibri"/>
          <w:sz w:val="22"/>
          <w:szCs w:val="22"/>
        </w:rPr>
        <w:t>Bisherige</w:t>
      </w:r>
      <w:r>
        <w:rPr>
          <w:rFonts w:ascii="Calibri" w:hAnsi="Calibri" w:cs="Calibri"/>
          <w:sz w:val="22"/>
          <w:szCs w:val="22"/>
        </w:rPr>
        <w:t xml:space="preserve"> Klasse</w:t>
      </w:r>
      <w:r w:rsidR="00AE14D2">
        <w:rPr>
          <w:rFonts w:ascii="Calibri" w:hAnsi="Calibri" w:cs="Calibri"/>
          <w:sz w:val="22"/>
          <w:szCs w:val="22"/>
        </w:rPr>
        <w:t xml:space="preserve"> (Schuljahr)</w:t>
      </w:r>
      <w:r w:rsidRPr="00633A62">
        <w:rPr>
          <w:rFonts w:ascii="Calibri" w:hAnsi="Calibri" w:cs="Calibri"/>
          <w:sz w:val="22"/>
          <w:szCs w:val="22"/>
        </w:rPr>
        <w:tab/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33A62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633A62">
        <w:rPr>
          <w:rFonts w:ascii="Calibri" w:hAnsi="Calibri" w:cs="Calibri"/>
          <w:sz w:val="22"/>
          <w:szCs w:val="22"/>
          <w:u w:val="single"/>
        </w:rPr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end"/>
      </w:r>
      <w:r w:rsidRPr="00633A62">
        <w:rPr>
          <w:rFonts w:ascii="Calibri" w:hAnsi="Calibri" w:cs="Calibri"/>
          <w:sz w:val="22"/>
          <w:szCs w:val="22"/>
          <w:u w:val="single"/>
        </w:rPr>
        <w:tab/>
      </w:r>
    </w:p>
    <w:p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</w:t>
      </w:r>
      <w:r w:rsidR="00633A62">
        <w:rPr>
          <w:rFonts w:asciiTheme="minorHAnsi" w:hAnsiTheme="minorHAnsi" w:cstheme="minorHAnsi"/>
          <w:sz w:val="22"/>
          <w:szCs w:val="22"/>
        </w:rPr>
        <w:t xml:space="preserve">r </w:t>
      </w:r>
      <w:r w:rsidRPr="00EB361F">
        <w:rPr>
          <w:rFonts w:asciiTheme="minorHAnsi" w:hAnsiTheme="minorHAnsi" w:cstheme="minorHAnsi"/>
          <w:sz w:val="22"/>
          <w:szCs w:val="22"/>
        </w:rPr>
        <w:t>Schulort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 Klassenlehrperson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BA61E5" w:rsidRPr="00633A62" w:rsidRDefault="00C84D32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201E63" w:rsidRPr="00EB361F" w:rsidRDefault="00201E63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Was die Klassenlehrperson wissen sollte</w:t>
      </w:r>
    </w:p>
    <w:p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Krankheiten, Allergien, Therapien,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EB361F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weitere wichtige Informationen,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3" w:name="Text14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3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BB4733" w:rsidRDefault="00201E63" w:rsidP="00196112">
      <w:pPr>
        <w:tabs>
          <w:tab w:val="left" w:pos="34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etc.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4" w:name="Text15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4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633A62" w:rsidRDefault="00201E63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201E63" w:rsidRPr="00EB361F" w:rsidRDefault="00201E63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Angaben zu den Eltern</w:t>
      </w:r>
    </w:p>
    <w:p w:rsidR="00987506" w:rsidRPr="00EB361F" w:rsidRDefault="00987506" w:rsidP="00196112">
      <w:pPr>
        <w:tabs>
          <w:tab w:val="left" w:pos="3420"/>
          <w:tab w:val="left" w:pos="5400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 des Vater</w:t>
      </w:r>
      <w:r w:rsidR="009B0AEC" w:rsidRPr="00EB361F">
        <w:rPr>
          <w:rFonts w:asciiTheme="minorHAnsi" w:hAnsiTheme="minorHAnsi" w:cstheme="minorHAnsi"/>
          <w:sz w:val="22"/>
          <w:szCs w:val="22"/>
        </w:rPr>
        <w:t>s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bookmarkStart w:id="16" w:name="_GoBack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bookmarkEnd w:id="1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5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7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196112">
      <w:pPr>
        <w:tabs>
          <w:tab w:val="left" w:pos="3420"/>
          <w:tab w:val="left" w:pos="5400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</w:t>
      </w:r>
      <w:r w:rsidR="009B0AEC" w:rsidRPr="00EB361F">
        <w:rPr>
          <w:rFonts w:asciiTheme="minorHAnsi" w:hAnsiTheme="minorHAnsi" w:cstheme="minorHAnsi"/>
          <w:sz w:val="22"/>
          <w:szCs w:val="22"/>
        </w:rPr>
        <w:t xml:space="preserve"> der Mutter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8" w:name="Text20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8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9" w:name="Text21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9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Default="00BE6AA9" w:rsidP="001A5E32">
      <w:pPr>
        <w:tabs>
          <w:tab w:val="left" w:pos="3420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Erziehungsberechtigung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7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0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 + Vater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8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1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9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2"/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Vater</w:t>
      </w:r>
    </w:p>
    <w:p w:rsidR="00BB4733" w:rsidRPr="00BB4733" w:rsidRDefault="00BB4733" w:rsidP="00BB473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BB4733">
        <w:rPr>
          <w:rFonts w:ascii="Calibri" w:hAnsi="Calibri" w:cs="Calibri"/>
          <w:sz w:val="22"/>
          <w:szCs w:val="22"/>
        </w:rPr>
        <w:t>Wohnen im gleichen Haushalt</w:t>
      </w:r>
      <w:r w:rsidRPr="00BB4733">
        <w:rPr>
          <w:rFonts w:ascii="Calibri" w:hAnsi="Calibri" w:cs="Calibri"/>
          <w:sz w:val="22"/>
          <w:szCs w:val="22"/>
        </w:rPr>
        <w:tab/>
      </w:r>
      <w:r w:rsidRPr="00BB4733">
        <w:rPr>
          <w:rFonts w:ascii="Calibri" w:hAnsi="Calibri" w:cs="Calibr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BB4733">
        <w:rPr>
          <w:rFonts w:ascii="Calibri" w:hAnsi="Calibri" w:cs="Calibri"/>
          <w:sz w:val="22"/>
          <w:szCs w:val="22"/>
        </w:rPr>
        <w:instrText xml:space="preserve"> FORMCHECKBOX </w:instrText>
      </w:r>
      <w:r w:rsidRPr="00BB4733">
        <w:rPr>
          <w:rFonts w:ascii="Calibri" w:hAnsi="Calibri" w:cs="Calibri"/>
          <w:sz w:val="22"/>
          <w:szCs w:val="22"/>
        </w:rPr>
      </w:r>
      <w:r w:rsidRPr="00BB4733">
        <w:rPr>
          <w:rFonts w:ascii="Calibri" w:hAnsi="Calibri" w:cs="Calibri"/>
          <w:sz w:val="22"/>
          <w:szCs w:val="22"/>
        </w:rPr>
        <w:fldChar w:fldCharType="separate"/>
      </w:r>
      <w:r w:rsidRPr="00BB4733">
        <w:rPr>
          <w:rFonts w:ascii="Calibri" w:hAnsi="Calibri" w:cs="Calibri"/>
          <w:sz w:val="22"/>
          <w:szCs w:val="22"/>
        </w:rPr>
        <w:fldChar w:fldCharType="end"/>
      </w:r>
      <w:r w:rsidRPr="00BB4733">
        <w:rPr>
          <w:rFonts w:ascii="Calibri" w:hAnsi="Calibri" w:cs="Calibri"/>
          <w:sz w:val="22"/>
          <w:szCs w:val="22"/>
        </w:rPr>
        <w:tab/>
        <w:t>ja</w:t>
      </w:r>
      <w:r w:rsidRPr="00BB4733">
        <w:rPr>
          <w:rFonts w:ascii="Calibri" w:hAnsi="Calibri" w:cs="Calibri"/>
          <w:sz w:val="22"/>
          <w:szCs w:val="22"/>
        </w:rPr>
        <w:tab/>
      </w:r>
      <w:r w:rsidRPr="00BB4733">
        <w:rPr>
          <w:rFonts w:ascii="Calibri" w:hAnsi="Calibri" w:cs="Calibr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BB4733">
        <w:rPr>
          <w:rFonts w:ascii="Calibri" w:hAnsi="Calibri" w:cs="Calibri"/>
          <w:sz w:val="22"/>
          <w:szCs w:val="22"/>
        </w:rPr>
        <w:instrText xml:space="preserve"> FORMCHECKBOX </w:instrText>
      </w:r>
      <w:r w:rsidRPr="00BB4733">
        <w:rPr>
          <w:rFonts w:ascii="Calibri" w:hAnsi="Calibri" w:cs="Calibri"/>
          <w:sz w:val="22"/>
          <w:szCs w:val="22"/>
        </w:rPr>
      </w:r>
      <w:r w:rsidRPr="00BB4733">
        <w:rPr>
          <w:rFonts w:ascii="Calibri" w:hAnsi="Calibri" w:cs="Calibri"/>
          <w:sz w:val="22"/>
          <w:szCs w:val="22"/>
        </w:rPr>
        <w:fldChar w:fldCharType="separate"/>
      </w:r>
      <w:r w:rsidRPr="00BB4733">
        <w:rPr>
          <w:rFonts w:ascii="Calibri" w:hAnsi="Calibri" w:cs="Calibri"/>
          <w:sz w:val="22"/>
          <w:szCs w:val="22"/>
        </w:rPr>
        <w:fldChar w:fldCharType="end"/>
      </w:r>
      <w:r w:rsidRPr="00BB4733">
        <w:rPr>
          <w:rFonts w:ascii="Calibri" w:hAnsi="Calibri" w:cs="Calibri"/>
          <w:sz w:val="22"/>
          <w:szCs w:val="22"/>
        </w:rPr>
        <w:tab/>
        <w:t>nein</w:t>
      </w:r>
    </w:p>
    <w:p w:rsidR="00987506" w:rsidRPr="00EB361F" w:rsidRDefault="009B0AEC" w:rsidP="00196112">
      <w:pPr>
        <w:tabs>
          <w:tab w:val="left" w:pos="3420"/>
          <w:tab w:val="left" w:pos="4320"/>
          <w:tab w:val="left" w:pos="4680"/>
          <w:tab w:val="left" w:pos="61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Anzahl Geschwister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3" w:name="Text1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3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Jahrgänge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4" w:name="Text1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4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B0AEC" w:rsidRPr="00633A62" w:rsidRDefault="009B0AEC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987506" w:rsidRPr="00EB361F" w:rsidRDefault="00987506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Deutschkenntnisse bei Fremdsprachigkeit</w:t>
      </w:r>
    </w:p>
    <w:p w:rsidR="00987506" w:rsidRPr="00EB361F" w:rsidRDefault="00201E63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Vater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5" w:name="Kontrollkästchen10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5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keine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11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6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mittel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12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7"/>
      <w:r w:rsidR="00987506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201E63" w:rsidRPr="00EB361F" w:rsidRDefault="00201E63" w:rsidP="00201E63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987506" w:rsidRPr="00EB361F" w:rsidRDefault="00987506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Kind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8" w:name="Kontrollkästchen13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8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14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9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15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5340">
        <w:rPr>
          <w:rFonts w:asciiTheme="minorHAnsi" w:hAnsiTheme="minorHAnsi" w:cstheme="minorHAnsi"/>
          <w:sz w:val="22"/>
          <w:szCs w:val="22"/>
        </w:rPr>
      </w:r>
      <w:r w:rsidR="00B65340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30"/>
      <w:r w:rsidR="001A5E32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201E63" w:rsidRPr="00633A62" w:rsidRDefault="00201E63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987506" w:rsidRPr="00EB361F" w:rsidRDefault="00987506" w:rsidP="009B0AEC">
      <w:pPr>
        <w:tabs>
          <w:tab w:val="left" w:pos="3261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Bei Berufstätigkeit</w:t>
      </w:r>
    </w:p>
    <w:p w:rsidR="00987506" w:rsidRPr="00EB361F" w:rsidRDefault="00987506" w:rsidP="00196112">
      <w:pPr>
        <w:tabs>
          <w:tab w:val="left" w:pos="3261"/>
          <w:tab w:val="left" w:pos="468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Name und Telefonnummer der Bezugspe</w:t>
      </w:r>
      <w:r w:rsidR="009B0AEC" w:rsidRPr="00EB361F">
        <w:rPr>
          <w:rFonts w:asciiTheme="minorHAnsi" w:hAnsiTheme="minorHAnsi" w:cstheme="minorHAnsi"/>
          <w:sz w:val="22"/>
          <w:szCs w:val="22"/>
        </w:rPr>
        <w:t>rson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1" w:name="Text1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1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B0AEC" w:rsidRPr="00633A62" w:rsidRDefault="009B0AEC" w:rsidP="00BB4733">
      <w:pPr>
        <w:tabs>
          <w:tab w:val="left" w:leader="hyphen" w:pos="9072"/>
        </w:tabs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B54976" w:rsidRPr="00EB361F" w:rsidRDefault="00B54976" w:rsidP="00201E63">
      <w:pPr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Die Unterzeichnenden bestätigen mit ihrer Unterschrift die Richtigkeit der oben gemachten Angaben.</w:t>
      </w:r>
    </w:p>
    <w:p w:rsidR="00987506" w:rsidRPr="00EB361F" w:rsidRDefault="007A1F1D" w:rsidP="00196112">
      <w:pPr>
        <w:tabs>
          <w:tab w:val="left" w:pos="5040"/>
        </w:tabs>
        <w:spacing w:before="120" w:after="24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Ort + Datum der Anmeldung</w:t>
      </w:r>
      <w:r w:rsidRPr="00EB361F">
        <w:rPr>
          <w:rFonts w:asciiTheme="minorHAnsi" w:hAnsiTheme="minorHAnsi" w:cstheme="minorHAnsi"/>
          <w:sz w:val="22"/>
          <w:szCs w:val="22"/>
        </w:rPr>
        <w:tab/>
        <w:t>Unterschrift</w:t>
      </w:r>
    </w:p>
    <w:p w:rsidR="007A1F1D" w:rsidRPr="00EB361F" w:rsidRDefault="001D0389" w:rsidP="00196112">
      <w:pPr>
        <w:tabs>
          <w:tab w:val="left" w:pos="0"/>
          <w:tab w:val="left" w:pos="3960"/>
          <w:tab w:val="left" w:pos="5040"/>
          <w:tab w:val="left" w:pos="9000"/>
        </w:tabs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2" w:name="Text18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2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7A1F1D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3" w:name="Text19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3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sectPr w:rsidR="007A1F1D" w:rsidRPr="00EB361F" w:rsidSect="00BE6AA9">
      <w:headerReference w:type="first" r:id="rId8"/>
      <w:pgSz w:w="11906" w:h="16838" w:code="9"/>
      <w:pgMar w:top="1134" w:right="1286" w:bottom="284" w:left="1418" w:header="426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F33" w:rsidRDefault="00FF2F33">
      <w:r>
        <w:separator/>
      </w:r>
    </w:p>
  </w:endnote>
  <w:endnote w:type="continuationSeparator" w:id="0">
    <w:p w:rsidR="00FF2F33" w:rsidRDefault="00FF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F33" w:rsidRDefault="00FF2F33">
      <w:r>
        <w:separator/>
      </w:r>
    </w:p>
  </w:footnote>
  <w:footnote w:type="continuationSeparator" w:id="0">
    <w:p w:rsidR="00FF2F33" w:rsidRDefault="00FF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E92" w:rsidRDefault="00BB4733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9.75pt;height:51pt">
          <v:imagedata r:id="rId1" o:title="briefkopf vstb_schulleitu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35732"/>
    <w:multiLevelType w:val="hybridMultilevel"/>
    <w:tmpl w:val="E56608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3CsX7AUBY+/K0ZPFdlh1GCag5XFwJGDGkzN89XsTsp9ZsOJ6TOBv1aZmZgmWjGnRjKyRFNjudUv0gjIru64o/g==" w:salt="QnPnjrz1/ewVqqU19exPug=="/>
  <w:defaultTabStop w:val="709"/>
  <w:autoHyphenation/>
  <w:hyphenationZone w:val="425"/>
  <w:doNotHyphenateCaps/>
  <w:noPunctuationKerning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85733"/>
    <w:rsid w:val="00066015"/>
    <w:rsid w:val="00094433"/>
    <w:rsid w:val="00094E56"/>
    <w:rsid w:val="000A2BC1"/>
    <w:rsid w:val="00121AFF"/>
    <w:rsid w:val="00151FEE"/>
    <w:rsid w:val="0015507F"/>
    <w:rsid w:val="00175DF9"/>
    <w:rsid w:val="0018296A"/>
    <w:rsid w:val="00196112"/>
    <w:rsid w:val="001A5E32"/>
    <w:rsid w:val="001D0389"/>
    <w:rsid w:val="00201E63"/>
    <w:rsid w:val="00231EF1"/>
    <w:rsid w:val="00232A9F"/>
    <w:rsid w:val="0026356C"/>
    <w:rsid w:val="00266120"/>
    <w:rsid w:val="00286699"/>
    <w:rsid w:val="002A3611"/>
    <w:rsid w:val="00303A3E"/>
    <w:rsid w:val="003F5D3C"/>
    <w:rsid w:val="00433937"/>
    <w:rsid w:val="00433E36"/>
    <w:rsid w:val="004511A0"/>
    <w:rsid w:val="004565A9"/>
    <w:rsid w:val="00485D9A"/>
    <w:rsid w:val="00486BC8"/>
    <w:rsid w:val="004E6849"/>
    <w:rsid w:val="004F79F8"/>
    <w:rsid w:val="00525DC9"/>
    <w:rsid w:val="00572849"/>
    <w:rsid w:val="0059520E"/>
    <w:rsid w:val="005D7329"/>
    <w:rsid w:val="00633A62"/>
    <w:rsid w:val="0064459D"/>
    <w:rsid w:val="006B770B"/>
    <w:rsid w:val="006D37FB"/>
    <w:rsid w:val="00713357"/>
    <w:rsid w:val="0073445E"/>
    <w:rsid w:val="00785733"/>
    <w:rsid w:val="007A1F1D"/>
    <w:rsid w:val="007C490D"/>
    <w:rsid w:val="007D5777"/>
    <w:rsid w:val="0083577B"/>
    <w:rsid w:val="008D6A7D"/>
    <w:rsid w:val="008E3413"/>
    <w:rsid w:val="008E5BE3"/>
    <w:rsid w:val="0092720C"/>
    <w:rsid w:val="009637AF"/>
    <w:rsid w:val="00987506"/>
    <w:rsid w:val="009A40E6"/>
    <w:rsid w:val="009B0AEC"/>
    <w:rsid w:val="009B7FF8"/>
    <w:rsid w:val="00A12A4D"/>
    <w:rsid w:val="00A72E4B"/>
    <w:rsid w:val="00AB7CCC"/>
    <w:rsid w:val="00AE14D2"/>
    <w:rsid w:val="00B47A9C"/>
    <w:rsid w:val="00B54976"/>
    <w:rsid w:val="00B568CF"/>
    <w:rsid w:val="00B65340"/>
    <w:rsid w:val="00B671EE"/>
    <w:rsid w:val="00B815CC"/>
    <w:rsid w:val="00BA61E5"/>
    <w:rsid w:val="00BB4733"/>
    <w:rsid w:val="00BE5E92"/>
    <w:rsid w:val="00BE6AA9"/>
    <w:rsid w:val="00C21790"/>
    <w:rsid w:val="00C61E88"/>
    <w:rsid w:val="00C84D32"/>
    <w:rsid w:val="00CD303D"/>
    <w:rsid w:val="00D21A01"/>
    <w:rsid w:val="00D2765E"/>
    <w:rsid w:val="00D72882"/>
    <w:rsid w:val="00DC12DC"/>
    <w:rsid w:val="00DE33FB"/>
    <w:rsid w:val="00E071AB"/>
    <w:rsid w:val="00E25077"/>
    <w:rsid w:val="00E355EE"/>
    <w:rsid w:val="00E72DD0"/>
    <w:rsid w:val="00EB361F"/>
    <w:rsid w:val="00F4013F"/>
    <w:rsid w:val="00F70346"/>
    <w:rsid w:val="00FE7ADC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  <w14:docId w14:val="0EFC0D43"/>
  <w15:docId w15:val="{DC55B474-FC5B-47BB-BC5A-E709F2EA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4013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E5E92"/>
    <w:pPr>
      <w:keepNext/>
      <w:tabs>
        <w:tab w:val="right" w:pos="9639"/>
      </w:tabs>
      <w:outlineLvl w:val="0"/>
    </w:pPr>
    <w:rPr>
      <w:rFonts w:ascii="Arial" w:hAnsi="Arial"/>
      <w:szCs w:val="20"/>
      <w:lang w:val="de-DE"/>
    </w:rPr>
  </w:style>
  <w:style w:type="paragraph" w:styleId="berschrift5">
    <w:name w:val="heading 5"/>
    <w:basedOn w:val="Standard"/>
    <w:next w:val="Standard"/>
    <w:qFormat/>
    <w:rsid w:val="00AB7CCC"/>
    <w:pPr>
      <w:keepNext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jc w:val="center"/>
    </w:pPr>
    <w:rPr>
      <w:b/>
      <w:bCs/>
      <w:sz w:val="36"/>
      <w:u w:val="single"/>
    </w:rPr>
  </w:style>
  <w:style w:type="paragraph" w:styleId="Sprechblasentext">
    <w:name w:val="Balloon Text"/>
    <w:basedOn w:val="Standard"/>
    <w:semiHidden/>
    <w:rsid w:val="00094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inderg&#228;r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732F1-3419-4B76-B722-6BBE1EE62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Kindergärten.dot</Template>
  <TotalTime>0</TotalTime>
  <Pages>1</Pages>
  <Words>277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für den Kindergarten</vt:lpstr>
    </vt:vector>
  </TitlesOfParts>
  <Company>Thunstetten-Bützberg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für den Kindergarten</dc:title>
  <dc:creator>Schulleitung Volksschule</dc:creator>
  <cp:lastModifiedBy>Beatrix Gränicher</cp:lastModifiedBy>
  <cp:revision>12</cp:revision>
  <cp:lastPrinted>2016-02-23T13:58:00Z</cp:lastPrinted>
  <dcterms:created xsi:type="dcterms:W3CDTF">2016-02-23T13:30:00Z</dcterms:created>
  <dcterms:modified xsi:type="dcterms:W3CDTF">2020-02-25T09:41:00Z</dcterms:modified>
</cp:coreProperties>
</file>