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AC9C" w14:textId="77777777" w:rsidR="008F7B91" w:rsidRPr="002D7041" w:rsidRDefault="008F7B91" w:rsidP="0069141E">
      <w:pPr>
        <w:spacing w:after="240"/>
        <w:rPr>
          <w:rFonts w:ascii="Arial" w:hAnsi="Arial" w:cs="Arial"/>
        </w:rPr>
      </w:pPr>
    </w:p>
    <w:p w14:paraId="2BB5D6BB" w14:textId="77777777" w:rsidR="00E92730" w:rsidRPr="002D7041" w:rsidRDefault="00E92730" w:rsidP="000A0ACE">
      <w:pPr>
        <w:spacing w:after="240"/>
        <w:ind w:left="5103" w:hanging="5103"/>
        <w:rPr>
          <w:rFonts w:ascii="Arial" w:hAnsi="Arial" w:cs="Arial"/>
          <w:b/>
          <w:caps/>
          <w:sz w:val="28"/>
          <w:szCs w:val="28"/>
        </w:rPr>
      </w:pPr>
      <w:r w:rsidRPr="002D7041">
        <w:rPr>
          <w:rFonts w:ascii="Arial" w:hAnsi="Arial" w:cs="Arial"/>
          <w:b/>
          <w:caps/>
          <w:sz w:val="28"/>
          <w:szCs w:val="28"/>
        </w:rPr>
        <w:t xml:space="preserve">Entschädigung Patrouillendienst </w:t>
      </w:r>
    </w:p>
    <w:p w14:paraId="79FB99B9" w14:textId="77777777" w:rsidR="00E92730" w:rsidRPr="002D7041" w:rsidRDefault="00325E87" w:rsidP="000A0ACE">
      <w:pPr>
        <w:spacing w:after="240"/>
        <w:ind w:left="5103" w:hanging="5103"/>
        <w:rPr>
          <w:rFonts w:ascii="Arial" w:hAnsi="Arial" w:cs="Arial"/>
          <w:b/>
        </w:rPr>
      </w:pPr>
      <w:r w:rsidRPr="002D7041">
        <w:rPr>
          <w:rFonts w:ascii="Arial" w:hAnsi="Arial" w:cs="Arial"/>
          <w:b/>
        </w:rPr>
        <w:t>Abrechnung Konto Nr. 2120.3130.0</w:t>
      </w:r>
      <w:r w:rsidR="002D7041" w:rsidRPr="002D7041">
        <w:rPr>
          <w:rFonts w:ascii="Arial" w:hAnsi="Arial" w:cs="Arial"/>
          <w:b/>
        </w:rPr>
        <w:t>9</w:t>
      </w:r>
    </w:p>
    <w:p w14:paraId="44454D96" w14:textId="77777777" w:rsidR="00E92730" w:rsidRPr="002D7041" w:rsidRDefault="00E92730" w:rsidP="00E92730">
      <w:pPr>
        <w:tabs>
          <w:tab w:val="left" w:pos="1134"/>
          <w:tab w:val="left" w:leader="underscore" w:pos="3686"/>
          <w:tab w:val="left" w:pos="3969"/>
          <w:tab w:val="left" w:pos="5529"/>
          <w:tab w:val="left" w:leader="underscore" w:pos="8364"/>
        </w:tabs>
        <w:spacing w:after="24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>Name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2D7041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2D7041">
        <w:rPr>
          <w:rFonts w:ascii="Arial" w:hAnsi="Arial" w:cs="Arial"/>
          <w:sz w:val="22"/>
          <w:szCs w:val="22"/>
          <w:u w:val="single"/>
        </w:rPr>
      </w:r>
      <w:r w:rsidRPr="002D7041">
        <w:rPr>
          <w:rFonts w:ascii="Arial" w:hAnsi="Arial" w:cs="Arial"/>
          <w:sz w:val="22"/>
          <w:szCs w:val="22"/>
          <w:u w:val="single"/>
        </w:rPr>
        <w:fldChar w:fldCharType="separate"/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sz w:val="22"/>
          <w:szCs w:val="22"/>
          <w:u w:val="single"/>
        </w:rPr>
        <w:fldChar w:fldCharType="end"/>
      </w:r>
      <w:bookmarkEnd w:id="0"/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</w:rPr>
        <w:tab/>
        <w:t>Vorname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2D7041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2D7041">
        <w:rPr>
          <w:rFonts w:ascii="Arial" w:hAnsi="Arial" w:cs="Arial"/>
          <w:sz w:val="22"/>
          <w:szCs w:val="22"/>
          <w:u w:val="single"/>
        </w:rPr>
      </w:r>
      <w:r w:rsidRPr="002D7041">
        <w:rPr>
          <w:rFonts w:ascii="Arial" w:hAnsi="Arial" w:cs="Arial"/>
          <w:sz w:val="22"/>
          <w:szCs w:val="22"/>
          <w:u w:val="single"/>
        </w:rPr>
        <w:fldChar w:fldCharType="separate"/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sz w:val="22"/>
          <w:szCs w:val="22"/>
          <w:u w:val="single"/>
        </w:rPr>
        <w:fldChar w:fldCharType="end"/>
      </w:r>
      <w:bookmarkEnd w:id="1"/>
      <w:r w:rsidRPr="002D7041">
        <w:rPr>
          <w:rFonts w:ascii="Arial" w:hAnsi="Arial" w:cs="Arial"/>
          <w:sz w:val="22"/>
          <w:szCs w:val="22"/>
        </w:rPr>
        <w:tab/>
      </w:r>
    </w:p>
    <w:p w14:paraId="31BE453D" w14:textId="77777777" w:rsidR="00E92730" w:rsidRPr="002D7041" w:rsidRDefault="00E92730" w:rsidP="00E92730">
      <w:pPr>
        <w:tabs>
          <w:tab w:val="left" w:pos="1134"/>
          <w:tab w:val="left" w:leader="underscore" w:pos="8364"/>
        </w:tabs>
        <w:spacing w:after="24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>Adresse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2D7041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2D7041">
        <w:rPr>
          <w:rFonts w:ascii="Arial" w:hAnsi="Arial" w:cs="Arial"/>
          <w:sz w:val="22"/>
          <w:szCs w:val="22"/>
          <w:u w:val="single"/>
        </w:rPr>
      </w:r>
      <w:r w:rsidRPr="002D7041">
        <w:rPr>
          <w:rFonts w:ascii="Arial" w:hAnsi="Arial" w:cs="Arial"/>
          <w:sz w:val="22"/>
          <w:szCs w:val="22"/>
          <w:u w:val="single"/>
        </w:rPr>
        <w:fldChar w:fldCharType="separate"/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sz w:val="22"/>
          <w:szCs w:val="22"/>
          <w:u w:val="single"/>
        </w:rPr>
        <w:fldChar w:fldCharType="end"/>
      </w:r>
      <w:bookmarkEnd w:id="2"/>
      <w:r w:rsidRPr="002D7041">
        <w:rPr>
          <w:rFonts w:ascii="Arial" w:hAnsi="Arial" w:cs="Arial"/>
          <w:sz w:val="22"/>
          <w:szCs w:val="22"/>
        </w:rPr>
        <w:tab/>
      </w:r>
    </w:p>
    <w:p w14:paraId="6B731584" w14:textId="77777777" w:rsidR="00E92730" w:rsidRPr="002D7041" w:rsidRDefault="00E92730" w:rsidP="001B5328">
      <w:pPr>
        <w:tabs>
          <w:tab w:val="left" w:pos="1701"/>
          <w:tab w:val="left" w:leader="underscore" w:pos="8364"/>
        </w:tabs>
        <w:spacing w:after="24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 xml:space="preserve">PC-Nummer 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2D7041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2D7041">
        <w:rPr>
          <w:rFonts w:ascii="Arial" w:hAnsi="Arial" w:cs="Arial"/>
          <w:sz w:val="22"/>
          <w:szCs w:val="22"/>
          <w:u w:val="single"/>
        </w:rPr>
      </w:r>
      <w:r w:rsidRPr="002D7041">
        <w:rPr>
          <w:rFonts w:ascii="Arial" w:hAnsi="Arial" w:cs="Arial"/>
          <w:sz w:val="22"/>
          <w:szCs w:val="22"/>
          <w:u w:val="single"/>
        </w:rPr>
        <w:fldChar w:fldCharType="separate"/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sz w:val="22"/>
          <w:szCs w:val="22"/>
          <w:u w:val="single"/>
        </w:rPr>
        <w:fldChar w:fldCharType="end"/>
      </w:r>
      <w:bookmarkEnd w:id="3"/>
      <w:r w:rsidRPr="002D7041">
        <w:rPr>
          <w:rFonts w:ascii="Arial" w:hAnsi="Arial" w:cs="Arial"/>
          <w:sz w:val="22"/>
          <w:szCs w:val="22"/>
        </w:rPr>
        <w:tab/>
      </w:r>
    </w:p>
    <w:p w14:paraId="390D596C" w14:textId="77777777" w:rsidR="00E92730" w:rsidRPr="002D7041" w:rsidRDefault="001B5328" w:rsidP="001B5328">
      <w:pPr>
        <w:tabs>
          <w:tab w:val="left" w:pos="2410"/>
          <w:tab w:val="left" w:leader="underscore" w:pos="8364"/>
        </w:tabs>
        <w:spacing w:after="24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>Bank, IBAN-Nummer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2D7041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2D7041">
        <w:rPr>
          <w:rFonts w:ascii="Arial" w:hAnsi="Arial" w:cs="Arial"/>
          <w:sz w:val="22"/>
          <w:szCs w:val="22"/>
          <w:u w:val="single"/>
        </w:rPr>
      </w:r>
      <w:r w:rsidRPr="002D7041">
        <w:rPr>
          <w:rFonts w:ascii="Arial" w:hAnsi="Arial" w:cs="Arial"/>
          <w:sz w:val="22"/>
          <w:szCs w:val="22"/>
          <w:u w:val="single"/>
        </w:rPr>
        <w:fldChar w:fldCharType="separate"/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noProof/>
          <w:sz w:val="22"/>
          <w:szCs w:val="22"/>
          <w:u w:val="single"/>
        </w:rPr>
        <w:t> </w:t>
      </w:r>
      <w:r w:rsidRPr="002D7041">
        <w:rPr>
          <w:rFonts w:ascii="Arial" w:hAnsi="Arial" w:cs="Arial"/>
          <w:sz w:val="22"/>
          <w:szCs w:val="22"/>
          <w:u w:val="single"/>
        </w:rPr>
        <w:fldChar w:fldCharType="end"/>
      </w:r>
      <w:r w:rsidRPr="002D7041">
        <w:rPr>
          <w:rFonts w:ascii="Arial" w:hAnsi="Arial" w:cs="Arial"/>
          <w:sz w:val="22"/>
          <w:szCs w:val="22"/>
        </w:rPr>
        <w:tab/>
      </w:r>
    </w:p>
    <w:p w14:paraId="502C5070" w14:textId="77777777" w:rsidR="001B5328" w:rsidRPr="002D7041" w:rsidRDefault="001B5328" w:rsidP="00E92730">
      <w:pPr>
        <w:tabs>
          <w:tab w:val="left" w:pos="1276"/>
          <w:tab w:val="left" w:leader="underscore" w:pos="3686"/>
          <w:tab w:val="left" w:pos="3969"/>
          <w:tab w:val="left" w:pos="5529"/>
          <w:tab w:val="left" w:leader="underscore" w:pos="8364"/>
        </w:tabs>
        <w:spacing w:after="24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 xml:space="preserve">Pro Einsatz à </w:t>
      </w:r>
      <w:r w:rsidR="00CF207A" w:rsidRPr="002D7041">
        <w:rPr>
          <w:rFonts w:ascii="Arial" w:hAnsi="Arial" w:cs="Arial"/>
          <w:sz w:val="22"/>
          <w:szCs w:val="22"/>
        </w:rPr>
        <w:t>ca. 15</w:t>
      </w:r>
      <w:r w:rsidRPr="002D7041">
        <w:rPr>
          <w:rFonts w:ascii="Arial" w:hAnsi="Arial" w:cs="Arial"/>
          <w:sz w:val="22"/>
          <w:szCs w:val="22"/>
        </w:rPr>
        <w:t xml:space="preserve"> Minuten werden Fr. </w:t>
      </w:r>
      <w:r w:rsidR="00CF207A" w:rsidRPr="002D7041">
        <w:rPr>
          <w:rFonts w:ascii="Arial" w:hAnsi="Arial" w:cs="Arial"/>
          <w:sz w:val="22"/>
          <w:szCs w:val="22"/>
        </w:rPr>
        <w:t>3.75</w:t>
      </w:r>
      <w:r w:rsidRPr="002D7041">
        <w:rPr>
          <w:rFonts w:ascii="Arial" w:hAnsi="Arial" w:cs="Arial"/>
          <w:sz w:val="22"/>
          <w:szCs w:val="22"/>
        </w:rPr>
        <w:t xml:space="preserve"> vergütet.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938"/>
        <w:gridCol w:w="1354"/>
        <w:gridCol w:w="2799"/>
        <w:gridCol w:w="1411"/>
        <w:gridCol w:w="1412"/>
        <w:gridCol w:w="1550"/>
      </w:tblGrid>
      <w:tr w:rsidR="00CF207A" w:rsidRPr="002D7041" w14:paraId="6819DB81" w14:textId="77777777" w:rsidTr="008D788D">
        <w:tc>
          <w:tcPr>
            <w:tcW w:w="938" w:type="dxa"/>
          </w:tcPr>
          <w:p w14:paraId="4F16A81C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Woche</w:t>
            </w:r>
          </w:p>
        </w:tc>
        <w:tc>
          <w:tcPr>
            <w:tcW w:w="1354" w:type="dxa"/>
          </w:tcPr>
          <w:p w14:paraId="333C28B1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Monat</w:t>
            </w:r>
          </w:p>
        </w:tc>
        <w:tc>
          <w:tcPr>
            <w:tcW w:w="2799" w:type="dxa"/>
          </w:tcPr>
          <w:p w14:paraId="25F1E512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Tag / Datum</w:t>
            </w:r>
          </w:p>
        </w:tc>
        <w:tc>
          <w:tcPr>
            <w:tcW w:w="1411" w:type="dxa"/>
          </w:tcPr>
          <w:p w14:paraId="4BEDA40D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Anzahl</w:t>
            </w:r>
          </w:p>
          <w:p w14:paraId="76BB6F9F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Einsätze</w:t>
            </w:r>
          </w:p>
          <w:p w14:paraId="0FB60BFE" w14:textId="77777777" w:rsidR="00CF207A" w:rsidRPr="002D7041" w:rsidRDefault="00CF207A" w:rsidP="00800646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à ca. 15 Min</w:t>
            </w:r>
          </w:p>
        </w:tc>
        <w:tc>
          <w:tcPr>
            <w:tcW w:w="1412" w:type="dxa"/>
          </w:tcPr>
          <w:p w14:paraId="55F6D209" w14:textId="77777777" w:rsidR="00CF207A" w:rsidRPr="002D7041" w:rsidRDefault="00CF207A" w:rsidP="00FE12A3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Anzahl</w:t>
            </w:r>
          </w:p>
          <w:p w14:paraId="78E47709" w14:textId="77777777" w:rsidR="00CF207A" w:rsidRPr="002D7041" w:rsidRDefault="00CF207A" w:rsidP="00FE12A3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Einsätze</w:t>
            </w:r>
          </w:p>
          <w:p w14:paraId="6FB79751" w14:textId="77777777" w:rsidR="00CF207A" w:rsidRPr="002D7041" w:rsidRDefault="00CF207A" w:rsidP="00FE12A3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à ca. 30 Min</w:t>
            </w:r>
          </w:p>
        </w:tc>
        <w:tc>
          <w:tcPr>
            <w:tcW w:w="1550" w:type="dxa"/>
          </w:tcPr>
          <w:p w14:paraId="7134F2C9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Betrag</w:t>
            </w:r>
          </w:p>
          <w:p w14:paraId="17530CAC" w14:textId="77777777" w:rsidR="00CF207A" w:rsidRPr="002D7041" w:rsidRDefault="00CF207A" w:rsidP="009B061E">
            <w:pPr>
              <w:tabs>
                <w:tab w:val="left" w:pos="1276"/>
                <w:tab w:val="left" w:leader="underscore" w:pos="3686"/>
                <w:tab w:val="left" w:pos="3969"/>
                <w:tab w:val="left" w:pos="5529"/>
                <w:tab w:val="left" w:leader="underscore" w:pos="836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Fr.</w:t>
            </w:r>
          </w:p>
        </w:tc>
      </w:tr>
      <w:tr w:rsidR="00CF207A" w:rsidRPr="002D7041" w14:paraId="7736414C" w14:textId="77777777" w:rsidTr="008D788D">
        <w:trPr>
          <w:trHeight w:val="396"/>
        </w:trPr>
        <w:tc>
          <w:tcPr>
            <w:tcW w:w="938" w:type="dxa"/>
          </w:tcPr>
          <w:p w14:paraId="4306C678" w14:textId="77777777" w:rsidR="00CF207A" w:rsidRPr="002D7041" w:rsidRDefault="00CF207A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354" w:type="dxa"/>
          </w:tcPr>
          <w:p w14:paraId="75F8C4EE" w14:textId="77777777" w:rsidR="00CF207A" w:rsidRPr="002D7041" w:rsidRDefault="00CF207A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63A7C868" w14:textId="77777777" w:rsidR="00CF207A" w:rsidRPr="002D7041" w:rsidRDefault="00CF207A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36C037FD" w14:textId="77777777" w:rsidR="00CF207A" w:rsidRPr="002D7041" w:rsidRDefault="00CF207A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0730C892" w14:textId="77777777" w:rsidR="00CF207A" w:rsidRPr="002D7041" w:rsidRDefault="00CF207A" w:rsidP="00FE12A3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758B2C7A" w14:textId="77777777" w:rsidR="00CF207A" w:rsidRPr="002D7041" w:rsidRDefault="00CF207A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4CF114ED" w14:textId="77777777" w:rsidTr="008D788D">
        <w:trPr>
          <w:trHeight w:val="284"/>
        </w:trPr>
        <w:tc>
          <w:tcPr>
            <w:tcW w:w="938" w:type="dxa"/>
          </w:tcPr>
          <w:p w14:paraId="7773FFE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382D7EDD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4468A972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7E3946FD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76654A2C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26DB7A5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5A3D3589" w14:textId="77777777" w:rsidTr="008D788D">
        <w:trPr>
          <w:trHeight w:val="284"/>
        </w:trPr>
        <w:tc>
          <w:tcPr>
            <w:tcW w:w="938" w:type="dxa"/>
          </w:tcPr>
          <w:p w14:paraId="57BCA03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7A5B28D5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163A5ED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5854B0C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440E79E4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7A66F11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2004E8EF" w14:textId="77777777" w:rsidTr="008D788D">
        <w:trPr>
          <w:trHeight w:val="284"/>
        </w:trPr>
        <w:tc>
          <w:tcPr>
            <w:tcW w:w="938" w:type="dxa"/>
          </w:tcPr>
          <w:p w14:paraId="793BAB9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132FCD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1C1A086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2DC0A0B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51E2A79E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7F4548C0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795FE39B" w14:textId="77777777" w:rsidTr="008D788D">
        <w:trPr>
          <w:trHeight w:val="284"/>
        </w:trPr>
        <w:tc>
          <w:tcPr>
            <w:tcW w:w="938" w:type="dxa"/>
          </w:tcPr>
          <w:p w14:paraId="7768E3F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DFECEC8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034F83E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1C8520EC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3A4CC0F3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2D92F223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2B5A35F6" w14:textId="77777777" w:rsidTr="008D788D">
        <w:trPr>
          <w:trHeight w:val="284"/>
        </w:trPr>
        <w:tc>
          <w:tcPr>
            <w:tcW w:w="938" w:type="dxa"/>
          </w:tcPr>
          <w:p w14:paraId="6EABA8AB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4A728F9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27FBB49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7E4B5CFD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2C3B6433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7D7FCFF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24282852" w14:textId="77777777" w:rsidTr="008D788D">
        <w:trPr>
          <w:trHeight w:val="284"/>
        </w:trPr>
        <w:tc>
          <w:tcPr>
            <w:tcW w:w="938" w:type="dxa"/>
          </w:tcPr>
          <w:p w14:paraId="3ED4E25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7FB80B1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5684C76A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3EE3016E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25BA9D39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032E5965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5D5C8E22" w14:textId="77777777" w:rsidTr="008D788D">
        <w:trPr>
          <w:trHeight w:val="284"/>
        </w:trPr>
        <w:tc>
          <w:tcPr>
            <w:tcW w:w="938" w:type="dxa"/>
          </w:tcPr>
          <w:p w14:paraId="339FA73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EDE8FCC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0B3F3C0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13EEDE38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4DCFBF9E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35F6EFDC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2963DFB4" w14:textId="77777777" w:rsidTr="008D788D">
        <w:trPr>
          <w:trHeight w:val="284"/>
        </w:trPr>
        <w:tc>
          <w:tcPr>
            <w:tcW w:w="938" w:type="dxa"/>
          </w:tcPr>
          <w:p w14:paraId="42C58591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2EA1F600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16672E2D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0F63357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6C06C3C9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5A91E0A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78E204FD" w14:textId="77777777" w:rsidTr="008D788D">
        <w:trPr>
          <w:trHeight w:val="284"/>
        </w:trPr>
        <w:tc>
          <w:tcPr>
            <w:tcW w:w="938" w:type="dxa"/>
          </w:tcPr>
          <w:p w14:paraId="7789B3FC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78CAC23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1589483E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4EA5360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3316C3FF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0B69E77B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7ECA4ACC" w14:textId="77777777" w:rsidTr="008D788D">
        <w:trPr>
          <w:trHeight w:val="284"/>
        </w:trPr>
        <w:tc>
          <w:tcPr>
            <w:tcW w:w="938" w:type="dxa"/>
          </w:tcPr>
          <w:p w14:paraId="11E65DAB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4DA4110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2A2F3F2C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719742D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52EC135D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45AFA7E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047DFB69" w14:textId="77777777" w:rsidTr="008D788D">
        <w:trPr>
          <w:trHeight w:val="284"/>
        </w:trPr>
        <w:tc>
          <w:tcPr>
            <w:tcW w:w="938" w:type="dxa"/>
          </w:tcPr>
          <w:p w14:paraId="31A45F2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9E45748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17F52A65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336811E0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3A828628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3C6186D2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0B82CFE7" w14:textId="77777777" w:rsidTr="008D788D">
        <w:trPr>
          <w:trHeight w:val="284"/>
        </w:trPr>
        <w:tc>
          <w:tcPr>
            <w:tcW w:w="938" w:type="dxa"/>
          </w:tcPr>
          <w:p w14:paraId="7022ABCE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7D25F4AB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3428479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0850703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10ED8C1B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04249C0A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331ADF42" w14:textId="77777777" w:rsidTr="008D788D">
        <w:trPr>
          <w:trHeight w:val="284"/>
        </w:trPr>
        <w:tc>
          <w:tcPr>
            <w:tcW w:w="938" w:type="dxa"/>
          </w:tcPr>
          <w:p w14:paraId="346E811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E5B6E0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6499DDFC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7DE5F0A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794E03EA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40F932B3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274DF715" w14:textId="77777777" w:rsidTr="008D788D">
        <w:trPr>
          <w:trHeight w:val="284"/>
        </w:trPr>
        <w:tc>
          <w:tcPr>
            <w:tcW w:w="938" w:type="dxa"/>
          </w:tcPr>
          <w:p w14:paraId="28F3C5D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2AF97AE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3FEDF4A5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26CF4545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78A12E0C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5A70753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  <w:bookmarkStart w:id="5" w:name="cursorpos"/>
        <w:bookmarkEnd w:id="5"/>
      </w:tr>
      <w:tr w:rsidR="00CF207A" w:rsidRPr="002D7041" w14:paraId="26EE8846" w14:textId="77777777" w:rsidTr="008D788D">
        <w:trPr>
          <w:trHeight w:val="284"/>
        </w:trPr>
        <w:tc>
          <w:tcPr>
            <w:tcW w:w="938" w:type="dxa"/>
          </w:tcPr>
          <w:p w14:paraId="750C9F4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046EE3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3C2D66DB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34CFC63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21F3E800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25180E6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4587F700" w14:textId="77777777" w:rsidTr="008D788D">
        <w:trPr>
          <w:trHeight w:val="284"/>
        </w:trPr>
        <w:tc>
          <w:tcPr>
            <w:tcW w:w="938" w:type="dxa"/>
          </w:tcPr>
          <w:p w14:paraId="27EEB801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0C15B84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384B8BA8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45397C48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49619E3D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410059F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27095F84" w14:textId="77777777" w:rsidTr="008D788D">
        <w:trPr>
          <w:trHeight w:val="284"/>
        </w:trPr>
        <w:tc>
          <w:tcPr>
            <w:tcW w:w="938" w:type="dxa"/>
          </w:tcPr>
          <w:p w14:paraId="0C1BA38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54" w:type="dxa"/>
          </w:tcPr>
          <w:p w14:paraId="1B5D346F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799" w:type="dxa"/>
          </w:tcPr>
          <w:p w14:paraId="61B13740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1" w:type="dxa"/>
          </w:tcPr>
          <w:p w14:paraId="66A1838A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2" w:type="dxa"/>
          </w:tcPr>
          <w:p w14:paraId="5D40378C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sz w:val="22"/>
                <w:szCs w:val="22"/>
              </w:rPr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0" w:type="dxa"/>
          </w:tcPr>
          <w:p w14:paraId="039FDDB7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  <w:tr w:rsidR="00CF207A" w:rsidRPr="002D7041" w14:paraId="3AE24831" w14:textId="77777777" w:rsidTr="008D788D">
        <w:trPr>
          <w:trHeight w:val="350"/>
        </w:trPr>
        <w:tc>
          <w:tcPr>
            <w:tcW w:w="938" w:type="dxa"/>
          </w:tcPr>
          <w:p w14:paraId="2DA220F9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3FD7B804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9" w:type="dxa"/>
          </w:tcPr>
          <w:p w14:paraId="51BB36D6" w14:textId="77777777" w:rsidR="00CF207A" w:rsidRPr="002D7041" w:rsidRDefault="00BE417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411" w:type="dxa"/>
          </w:tcPr>
          <w:p w14:paraId="1633913A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2" w:type="dxa"/>
          </w:tcPr>
          <w:p w14:paraId="53571D9C" w14:textId="77777777" w:rsidR="00CF207A" w:rsidRPr="002D7041" w:rsidRDefault="00CF207A" w:rsidP="00FE12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0" w:type="dxa"/>
          </w:tcPr>
          <w:p w14:paraId="5017C4B6" w14:textId="77777777" w:rsidR="00CF207A" w:rsidRPr="002D7041" w:rsidRDefault="00CF207A">
            <w:pPr>
              <w:rPr>
                <w:rFonts w:ascii="Arial" w:hAnsi="Arial" w:cs="Arial"/>
                <w:sz w:val="22"/>
                <w:szCs w:val="22"/>
              </w:rPr>
            </w:pPr>
            <w:r w:rsidRPr="002D704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Fr. 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instrText xml:space="preserve"> FORMTEXT </w:instrTex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separate"/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D7041">
              <w:rPr>
                <w:rFonts w:ascii="Arial" w:hAnsi="Arial" w:cs="Arial"/>
                <w:noProof/>
                <w:sz w:val="22"/>
                <w:szCs w:val="22"/>
              </w:rPr>
              <w:fldChar w:fldCharType="end"/>
            </w:r>
          </w:p>
        </w:tc>
      </w:tr>
    </w:tbl>
    <w:p w14:paraId="15F863FC" w14:textId="77777777" w:rsidR="00DE7883" w:rsidRPr="002D7041" w:rsidRDefault="00DE7883" w:rsidP="00E92730">
      <w:pPr>
        <w:tabs>
          <w:tab w:val="left" w:pos="1276"/>
          <w:tab w:val="left" w:leader="underscore" w:pos="3686"/>
          <w:tab w:val="left" w:pos="3969"/>
          <w:tab w:val="left" w:pos="5529"/>
          <w:tab w:val="left" w:leader="underscore" w:pos="8364"/>
        </w:tabs>
        <w:spacing w:after="24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>Bitte geben Sie diese Abrechnung im Dezember und im Juni der Klassenlehrkraft ab.</w:t>
      </w:r>
    </w:p>
    <w:p w14:paraId="4661BEA9" w14:textId="77777777" w:rsidR="00A440EB" w:rsidRDefault="00A440EB" w:rsidP="00DE7883">
      <w:pPr>
        <w:tabs>
          <w:tab w:val="left" w:pos="1276"/>
          <w:tab w:val="left" w:pos="3686"/>
          <w:tab w:val="left" w:leader="underscore" w:pos="7655"/>
          <w:tab w:val="left" w:leader="underscore" w:pos="8364"/>
        </w:tabs>
        <w:spacing w:after="120"/>
        <w:rPr>
          <w:rFonts w:ascii="Arial" w:hAnsi="Arial" w:cs="Arial"/>
          <w:sz w:val="22"/>
          <w:szCs w:val="22"/>
        </w:rPr>
      </w:pPr>
    </w:p>
    <w:p w14:paraId="51D9E8A1" w14:textId="77777777" w:rsidR="00A440EB" w:rsidRDefault="00A440EB" w:rsidP="00DE7883">
      <w:pPr>
        <w:tabs>
          <w:tab w:val="left" w:pos="1276"/>
          <w:tab w:val="left" w:pos="3686"/>
          <w:tab w:val="left" w:leader="underscore" w:pos="7655"/>
          <w:tab w:val="left" w:leader="underscore" w:pos="8364"/>
        </w:tabs>
        <w:spacing w:after="120"/>
        <w:rPr>
          <w:rFonts w:ascii="Arial" w:hAnsi="Arial" w:cs="Arial"/>
          <w:sz w:val="22"/>
          <w:szCs w:val="22"/>
        </w:rPr>
      </w:pPr>
    </w:p>
    <w:p w14:paraId="75206866" w14:textId="2FBE5549" w:rsidR="00DE7883" w:rsidRDefault="00DE7883" w:rsidP="00DE7883">
      <w:pPr>
        <w:tabs>
          <w:tab w:val="left" w:pos="1276"/>
          <w:tab w:val="left" w:pos="3686"/>
          <w:tab w:val="left" w:leader="underscore" w:pos="7655"/>
          <w:tab w:val="left" w:leader="underscore" w:pos="8364"/>
        </w:tabs>
        <w:spacing w:after="12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>Kontrolliert:</w:t>
      </w:r>
      <w:r w:rsidRPr="002D7041">
        <w:rPr>
          <w:rFonts w:ascii="Arial" w:hAnsi="Arial" w:cs="Arial"/>
          <w:sz w:val="22"/>
          <w:szCs w:val="22"/>
        </w:rPr>
        <w:tab/>
        <w:t>Die Klassenlehrperson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</w:rPr>
        <w:tab/>
      </w:r>
    </w:p>
    <w:p w14:paraId="33DAA178" w14:textId="77777777" w:rsidR="00A440EB" w:rsidRPr="002D7041" w:rsidRDefault="00A440EB" w:rsidP="00DE7883">
      <w:pPr>
        <w:tabs>
          <w:tab w:val="left" w:pos="1276"/>
          <w:tab w:val="left" w:pos="3686"/>
          <w:tab w:val="left" w:leader="underscore" w:pos="7655"/>
          <w:tab w:val="left" w:leader="underscore" w:pos="8364"/>
        </w:tabs>
        <w:spacing w:after="120"/>
        <w:rPr>
          <w:rFonts w:ascii="Arial" w:hAnsi="Arial" w:cs="Arial"/>
          <w:sz w:val="22"/>
          <w:szCs w:val="22"/>
        </w:rPr>
      </w:pPr>
    </w:p>
    <w:p w14:paraId="7752178C" w14:textId="77777777" w:rsidR="00DE7883" w:rsidRPr="002D7041" w:rsidRDefault="00DE7883" w:rsidP="000A0ACE">
      <w:pPr>
        <w:tabs>
          <w:tab w:val="left" w:pos="1276"/>
          <w:tab w:val="left" w:pos="3686"/>
          <w:tab w:val="left" w:leader="underscore" w:pos="7655"/>
          <w:tab w:val="left" w:leader="underscore" w:pos="8364"/>
        </w:tabs>
        <w:spacing w:after="360"/>
        <w:rPr>
          <w:rFonts w:ascii="Arial" w:hAnsi="Arial" w:cs="Arial"/>
          <w:sz w:val="22"/>
          <w:szCs w:val="22"/>
        </w:rPr>
      </w:pPr>
      <w:r w:rsidRPr="002D7041">
        <w:rPr>
          <w:rFonts w:ascii="Arial" w:hAnsi="Arial" w:cs="Arial"/>
          <w:sz w:val="22"/>
          <w:szCs w:val="22"/>
        </w:rPr>
        <w:tab/>
        <w:t>Die Schulleitung</w:t>
      </w:r>
      <w:r w:rsidRPr="002D7041">
        <w:rPr>
          <w:rFonts w:ascii="Arial" w:hAnsi="Arial" w:cs="Arial"/>
          <w:sz w:val="22"/>
          <w:szCs w:val="22"/>
        </w:rPr>
        <w:tab/>
      </w:r>
      <w:r w:rsidRPr="002D7041">
        <w:rPr>
          <w:rFonts w:ascii="Arial" w:hAnsi="Arial" w:cs="Arial"/>
          <w:sz w:val="22"/>
          <w:szCs w:val="22"/>
        </w:rPr>
        <w:tab/>
      </w:r>
    </w:p>
    <w:sectPr w:rsidR="00DE7883" w:rsidRPr="002D7041" w:rsidSect="008D788D">
      <w:headerReference w:type="default" r:id="rId7"/>
      <w:footerReference w:type="default" r:id="rId8"/>
      <w:pgSz w:w="11906" w:h="16838"/>
      <w:pgMar w:top="1418" w:right="1134" w:bottom="567" w:left="1134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E225F" w14:textId="77777777" w:rsidR="006317BB" w:rsidRDefault="006317BB" w:rsidP="00C94005">
      <w:r>
        <w:separator/>
      </w:r>
    </w:p>
  </w:endnote>
  <w:endnote w:type="continuationSeparator" w:id="0">
    <w:p w14:paraId="5A5145DE" w14:textId="77777777" w:rsidR="006317BB" w:rsidRDefault="006317BB" w:rsidP="00C94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Pro Light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A77E" w14:textId="77777777" w:rsidR="0069141E" w:rsidRPr="0069141E" w:rsidRDefault="0069141E" w:rsidP="0069141E">
    <w:pPr>
      <w:pStyle w:val="Fuzeile"/>
      <w:pBdr>
        <w:top w:val="single" w:sz="4" w:space="1" w:color="auto"/>
      </w:pBdr>
      <w:rPr>
        <w:rFonts w:ascii="DIN Next LT Pro Light" w:hAnsi="DIN Next LT Pro Light"/>
        <w:b/>
        <w:sz w:val="22"/>
        <w:szCs w:val="22"/>
      </w:rPr>
    </w:pPr>
    <w:r w:rsidRPr="0069141E">
      <w:rPr>
        <w:rFonts w:ascii="DIN Next LT Pro Light" w:hAnsi="DIN Next LT Pro Light"/>
        <w:b/>
        <w:sz w:val="22"/>
        <w:szCs w:val="22"/>
      </w:rPr>
      <w:t>Abgabetermin: 15. Juni und 15. Dezember an die Klassenlehrperson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F428F" w14:textId="77777777" w:rsidR="006317BB" w:rsidRDefault="006317BB" w:rsidP="00C94005">
      <w:r>
        <w:separator/>
      </w:r>
    </w:p>
  </w:footnote>
  <w:footnote w:type="continuationSeparator" w:id="0">
    <w:p w14:paraId="153756D4" w14:textId="77777777" w:rsidR="006317BB" w:rsidRDefault="006317BB" w:rsidP="00C94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69199" w14:textId="77777777" w:rsidR="00CF207A" w:rsidRDefault="00CF207A">
    <w:pPr>
      <w:pStyle w:val="Kopfzeile"/>
    </w:pPr>
    <w:r>
      <w:rPr>
        <w:noProof/>
        <w:lang w:val="de-CH" w:eastAsia="de-CH"/>
      </w:rPr>
      <w:drawing>
        <wp:inline distT="0" distB="0" distL="0" distR="0" wp14:anchorId="2255FB7E" wp14:editId="579DD2DC">
          <wp:extent cx="4331235" cy="483096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vstb_schulkommiss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8092" cy="482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oPM5qLCMQn5QIy/KGIxaXjEzYRLER7vHgHQLDo5i2pu3TNbFhLUqQILhFE6z4adhbjJEvoNSo7qDVWSXikAS0Q==" w:salt="yMZ008UIvorxozD+HeNhpQ==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730"/>
    <w:rsid w:val="00021753"/>
    <w:rsid w:val="000A0ACE"/>
    <w:rsid w:val="0011419B"/>
    <w:rsid w:val="0017040A"/>
    <w:rsid w:val="001A56E4"/>
    <w:rsid w:val="001B5328"/>
    <w:rsid w:val="001C10A6"/>
    <w:rsid w:val="001D2330"/>
    <w:rsid w:val="001E4D55"/>
    <w:rsid w:val="001F5F9A"/>
    <w:rsid w:val="0026740F"/>
    <w:rsid w:val="002C1072"/>
    <w:rsid w:val="002D7041"/>
    <w:rsid w:val="00325E87"/>
    <w:rsid w:val="0053599D"/>
    <w:rsid w:val="005F5775"/>
    <w:rsid w:val="006317BB"/>
    <w:rsid w:val="006662BC"/>
    <w:rsid w:val="0069141E"/>
    <w:rsid w:val="006D1133"/>
    <w:rsid w:val="007B4749"/>
    <w:rsid w:val="00800646"/>
    <w:rsid w:val="008D788D"/>
    <w:rsid w:val="008F7B91"/>
    <w:rsid w:val="0091360F"/>
    <w:rsid w:val="00924765"/>
    <w:rsid w:val="00941403"/>
    <w:rsid w:val="00970AB8"/>
    <w:rsid w:val="009B061E"/>
    <w:rsid w:val="009E6A97"/>
    <w:rsid w:val="00A440EB"/>
    <w:rsid w:val="00AC724C"/>
    <w:rsid w:val="00BE4173"/>
    <w:rsid w:val="00C4205B"/>
    <w:rsid w:val="00C94005"/>
    <w:rsid w:val="00CA19F3"/>
    <w:rsid w:val="00CF207A"/>
    <w:rsid w:val="00D22380"/>
    <w:rsid w:val="00DE7883"/>
    <w:rsid w:val="00E92730"/>
    <w:rsid w:val="00F1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45F98BCE"/>
  <w15:docId w15:val="{2B4B27CD-BE61-4D87-966B-E6C5D525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7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8F7B91"/>
    <w:pPr>
      <w:keepNext/>
      <w:outlineLvl w:val="0"/>
    </w:pPr>
    <w:rPr>
      <w:rFonts w:ascii="Arial" w:hAnsi="Arial" w:cs="Arial"/>
      <w:b/>
      <w:bCs/>
      <w:sz w:val="28"/>
      <w:u w:val="single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F7B91"/>
    <w:rPr>
      <w:rFonts w:ascii="Arial" w:eastAsia="Times New Roman" w:hAnsi="Arial" w:cs="Arial"/>
      <w:b/>
      <w:bCs/>
      <w:sz w:val="28"/>
      <w:szCs w:val="24"/>
      <w:u w:val="single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940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4005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nhideWhenUsed/>
    <w:rsid w:val="00C940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4005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D223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E4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20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207A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raen\Desktop\Kurzbrief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3C30D-D7CA-48C1-95B3-C69418CD1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Kurzbrief.dotx</Template>
  <TotalTime>0</TotalTime>
  <Pages>1</Pages>
  <Words>383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CH-4922 Thunstetten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Beatrix Gränicher</dc:creator>
  <cp:lastModifiedBy>Graenicher Beatrix , VSTB</cp:lastModifiedBy>
  <cp:revision>22</cp:revision>
  <cp:lastPrinted>2016-06-01T09:37:00Z</cp:lastPrinted>
  <dcterms:created xsi:type="dcterms:W3CDTF">2014-06-04T06:17:00Z</dcterms:created>
  <dcterms:modified xsi:type="dcterms:W3CDTF">2022-01-19T07:42:00Z</dcterms:modified>
</cp:coreProperties>
</file>